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3701B" w14:textId="77777777" w:rsidR="004146E4" w:rsidRDefault="004146E4" w:rsidP="004146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BRACEBRUGG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1570BDD0" w14:textId="77777777" w:rsidR="004146E4" w:rsidRDefault="004146E4" w:rsidP="00414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E8DA9" w14:textId="77777777" w:rsidR="004146E4" w:rsidRDefault="004146E4" w:rsidP="00414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FD4F9C" w14:textId="77777777" w:rsidR="004146E4" w:rsidRDefault="004146E4" w:rsidP="004146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Ralph.     (C.F.R. 1399-1400 p.79)</w:t>
      </w:r>
    </w:p>
    <w:p w14:paraId="3DE3C487" w14:textId="77777777" w:rsidR="004146E4" w:rsidRDefault="004146E4" w:rsidP="00414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73300" w14:textId="77777777" w:rsidR="004146E4" w:rsidRDefault="004146E4" w:rsidP="00414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6C7D89" w14:textId="77777777" w:rsidR="004146E4" w:rsidRDefault="004146E4" w:rsidP="004146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May1400</w:t>
      </w:r>
      <w:r>
        <w:rPr>
          <w:rFonts w:ascii="Times New Roman" w:hAnsi="Times New Roman" w:cs="Times New Roman"/>
          <w:sz w:val="24"/>
          <w:szCs w:val="24"/>
        </w:rPr>
        <w:tab/>
        <w:t>She had died by this date.   (ibid.)</w:t>
      </w:r>
    </w:p>
    <w:p w14:paraId="7818D83E" w14:textId="77777777" w:rsidR="004146E4" w:rsidRDefault="004146E4" w:rsidP="00414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2CBCCE" w14:textId="77777777" w:rsidR="004146E4" w:rsidRDefault="004146E4" w:rsidP="00414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541576" w14:textId="77777777" w:rsidR="004146E4" w:rsidRDefault="004146E4" w:rsidP="004146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April 2021</w:t>
      </w:r>
    </w:p>
    <w:p w14:paraId="246FB8C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526A2C" w14:textId="77777777" w:rsidR="004146E4" w:rsidRDefault="004146E4" w:rsidP="009139A6">
      <w:r>
        <w:separator/>
      </w:r>
    </w:p>
  </w:endnote>
  <w:endnote w:type="continuationSeparator" w:id="0">
    <w:p w14:paraId="46AC1AD1" w14:textId="77777777" w:rsidR="004146E4" w:rsidRDefault="004146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8ED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C6A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14A8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F9136" w14:textId="77777777" w:rsidR="004146E4" w:rsidRDefault="004146E4" w:rsidP="009139A6">
      <w:r>
        <w:separator/>
      </w:r>
    </w:p>
  </w:footnote>
  <w:footnote w:type="continuationSeparator" w:id="0">
    <w:p w14:paraId="60FE640A" w14:textId="77777777" w:rsidR="004146E4" w:rsidRDefault="004146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661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094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279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E4"/>
    <w:rsid w:val="000666E0"/>
    <w:rsid w:val="002510B7"/>
    <w:rsid w:val="004146E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0CF98"/>
  <w15:chartTrackingRefBased/>
  <w15:docId w15:val="{28C752BC-ED44-4F1D-96C0-64C5426A2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2021-04-16T20:49:00Z</dcterms:created>
  <dcterms:modified xsi:type="dcterms:W3CDTF">2021-04-16T20:49:00Z</dcterms:modified>
</cp:coreProperties>
</file>