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William BRACEBRIG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 </w:t>
      </w: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274AC8" w:rsidRPr="00807C9B" w:rsidRDefault="00274AC8" w:rsidP="00274AC8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was one of the Chamberlains. (R.F.Y. p.169)</w:t>
      </w: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274AC8" w:rsidRPr="00807C9B" w:rsidRDefault="00274AC8" w:rsidP="00274AC8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AC8" w:rsidRDefault="00274AC8" w:rsidP="00920DE3">
      <w:pPr>
        <w:spacing w:after="0" w:line="240" w:lineRule="auto"/>
      </w:pPr>
      <w:r>
        <w:separator/>
      </w:r>
    </w:p>
  </w:endnote>
  <w:endnote w:type="continuationSeparator" w:id="0">
    <w:p w:rsidR="00274AC8" w:rsidRDefault="00274A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AC8" w:rsidRDefault="00274AC8" w:rsidP="00920DE3">
      <w:pPr>
        <w:spacing w:after="0" w:line="240" w:lineRule="auto"/>
      </w:pPr>
      <w:r>
        <w:separator/>
      </w:r>
    </w:p>
  </w:footnote>
  <w:footnote w:type="continuationSeparator" w:id="0">
    <w:p w:rsidR="00274AC8" w:rsidRDefault="00274A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AC8"/>
    <w:rsid w:val="00120749"/>
    <w:rsid w:val="00274A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74A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74A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2014-02-01T22:14:00Z</dcterms:created>
  <dcterms:modified xsi:type="dcterms:W3CDTF">2014-02-01T22:15:00Z</dcterms:modified>
</cp:coreProperties>
</file>