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F8FB7" w14:textId="4AEEEF48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Thomas BRACEBRIG</w:t>
      </w:r>
      <w:r>
        <w:rPr>
          <w:rFonts w:ascii="Marker Felt"/>
          <w:sz w:val="24"/>
          <w:szCs w:val="24"/>
        </w:rPr>
        <w:t xml:space="preserve">      (</w:t>
      </w:r>
      <w:r w:rsidR="007A374A">
        <w:rPr>
          <w:rFonts w:ascii="Marker Felt"/>
          <w:sz w:val="24"/>
          <w:szCs w:val="24"/>
        </w:rPr>
        <w:t>d.1437)</w:t>
      </w:r>
    </w:p>
    <w:p w14:paraId="2CC93C9E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of York. Merchant.</w:t>
      </w:r>
    </w:p>
    <w:p w14:paraId="3F274AC5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616C4B72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3EA49D67" w14:textId="1CBD6A38" w:rsidR="007A374A" w:rsidRDefault="007A374A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 w:eastAsia="Marker Felt" w:hAnsi="Marker Felt" w:cs="Marker Felt"/>
          <w:sz w:val="24"/>
          <w:szCs w:val="24"/>
        </w:rPr>
        <w:t>3 = Juetta.</w:t>
      </w:r>
    </w:p>
    <w:p w14:paraId="770955BC" w14:textId="77777777" w:rsidR="007A374A" w:rsidRDefault="007A374A" w:rsidP="007A374A">
      <w:pPr>
        <w:pStyle w:val="NoSpacing"/>
      </w:pPr>
      <w:r>
        <w:t xml:space="preserve">(“Craftsmen and Industry In Late Medieval York” by Heather Crichton Swanson, a </w:t>
      </w:r>
    </w:p>
    <w:p w14:paraId="3C2B16B7" w14:textId="77777777" w:rsidR="007A374A" w:rsidRDefault="007A374A" w:rsidP="007A374A">
      <w:pPr>
        <w:pStyle w:val="NoSpacing"/>
      </w:pPr>
      <w:r>
        <w:t xml:space="preserve">dissertation submitted for the degree of D.Phil., University of York, Department of </w:t>
      </w:r>
    </w:p>
    <w:p w14:paraId="54C079B1" w14:textId="07633928" w:rsidR="007A374A" w:rsidRDefault="007A374A" w:rsidP="007A374A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History. December 1980 p.</w:t>
      </w:r>
      <w:r>
        <w:rPr>
          <w:rFonts w:ascii="Times New Roman" w:hAnsi="Times New Roman" w:cs="Times New Roman"/>
          <w:sz w:val="24"/>
          <w:szCs w:val="24"/>
        </w:rPr>
        <w:t>513)</w:t>
      </w:r>
    </w:p>
    <w:p w14:paraId="4D911CE1" w14:textId="4B5E6F21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Son:  William(q.v.).   (R.F.Y. p.169)</w:t>
      </w:r>
    </w:p>
    <w:p w14:paraId="530DBDCD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4DC777CF" w14:textId="77777777" w:rsidR="007A374A" w:rsidRDefault="007A374A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5137480C" w14:textId="77777777" w:rsidR="009225F9" w:rsidRDefault="009225F9" w:rsidP="009225F9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William became a Freeman.  (ibid.).</w:t>
      </w:r>
    </w:p>
    <w:p w14:paraId="50D3E7C0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6C6E8019" w14:textId="77777777" w:rsidR="009225F9" w:rsidRDefault="009225F9" w:rsidP="009225F9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14:paraId="663526A2" w14:textId="77777777" w:rsidR="009225F9" w:rsidRDefault="009225F9" w:rsidP="009225F9">
      <w:pPr>
        <w:pStyle w:val="Body"/>
        <w:rPr>
          <w:rFonts w:ascii="Marker Felt"/>
          <w:sz w:val="24"/>
          <w:szCs w:val="24"/>
        </w:rPr>
      </w:pPr>
      <w:r>
        <w:rPr>
          <w:rFonts w:ascii="Marker Felt"/>
          <w:sz w:val="24"/>
          <w:szCs w:val="24"/>
        </w:rPr>
        <w:t>27 November 2013</w:t>
      </w:r>
    </w:p>
    <w:p w14:paraId="4939CF92" w14:textId="6061CC9D" w:rsidR="007A374A" w:rsidRDefault="007A374A" w:rsidP="009225F9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 xml:space="preserve">  1 August 2024</w:t>
      </w:r>
    </w:p>
    <w:p w14:paraId="2017EFE4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A2A00" w14:textId="77777777" w:rsidR="009225F9" w:rsidRDefault="009225F9" w:rsidP="00920DE3">
      <w:pPr>
        <w:spacing w:after="0" w:line="240" w:lineRule="auto"/>
      </w:pPr>
      <w:r>
        <w:separator/>
      </w:r>
    </w:p>
  </w:endnote>
  <w:endnote w:type="continuationSeparator" w:id="0">
    <w:p w14:paraId="3ED49682" w14:textId="77777777" w:rsidR="009225F9" w:rsidRDefault="009225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889C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058EA" w14:textId="77777777" w:rsidR="00C009D8" w:rsidRPr="00C009D8" w:rsidRDefault="00C009D8">
    <w:pPr>
      <w:pStyle w:val="Footer"/>
    </w:pPr>
    <w:r>
      <w:t>Copyright I.S.Rogers 9 August 2013</w:t>
    </w:r>
  </w:p>
  <w:p w14:paraId="327FF0B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333D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D4119" w14:textId="77777777" w:rsidR="009225F9" w:rsidRDefault="009225F9" w:rsidP="00920DE3">
      <w:pPr>
        <w:spacing w:after="0" w:line="240" w:lineRule="auto"/>
      </w:pPr>
      <w:r>
        <w:separator/>
      </w:r>
    </w:p>
  </w:footnote>
  <w:footnote w:type="continuationSeparator" w:id="0">
    <w:p w14:paraId="2594DA1C" w14:textId="77777777" w:rsidR="009225F9" w:rsidRDefault="009225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3C48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9C13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640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5F9"/>
    <w:rsid w:val="00120749"/>
    <w:rsid w:val="00624CAE"/>
    <w:rsid w:val="007A374A"/>
    <w:rsid w:val="00920DE3"/>
    <w:rsid w:val="009225F9"/>
    <w:rsid w:val="00C009D8"/>
    <w:rsid w:val="00CF53C8"/>
    <w:rsid w:val="00D43AA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F1D4E"/>
  <w15:docId w15:val="{4D71E165-A623-4A3B-95EE-86AE4AE4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225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2014-01-31T19:41:00Z</dcterms:created>
  <dcterms:modified xsi:type="dcterms:W3CDTF">2024-08-01T08:17:00Z</dcterms:modified>
</cp:coreProperties>
</file>