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2F6DD5" w14:textId="77777777" w:rsidR="00B220B5" w:rsidRDefault="00B220B5" w:rsidP="00B220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BRACEBRIG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C9560EA" w14:textId="77777777" w:rsidR="00B220B5" w:rsidRDefault="00B220B5" w:rsidP="00B220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49B3D75C" w14:textId="77777777" w:rsidR="00B220B5" w:rsidRDefault="00B220B5" w:rsidP="00B220B5">
      <w:pPr>
        <w:pStyle w:val="NoSpacing"/>
        <w:rPr>
          <w:rFonts w:cs="Times New Roman"/>
          <w:szCs w:val="24"/>
        </w:rPr>
      </w:pPr>
    </w:p>
    <w:p w14:paraId="1359C2E9" w14:textId="77777777" w:rsidR="00B220B5" w:rsidRDefault="00B220B5" w:rsidP="00B220B5">
      <w:pPr>
        <w:pStyle w:val="NoSpacing"/>
        <w:rPr>
          <w:rFonts w:cs="Times New Roman"/>
          <w:szCs w:val="24"/>
        </w:rPr>
      </w:pPr>
    </w:p>
    <w:p w14:paraId="759719FE" w14:textId="77777777" w:rsidR="00B220B5" w:rsidRDefault="00B220B5" w:rsidP="00B220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William </w:t>
      </w:r>
      <w:proofErr w:type="spellStart"/>
      <w:r>
        <w:rPr>
          <w:rFonts w:cs="Times New Roman"/>
          <w:szCs w:val="24"/>
        </w:rPr>
        <w:t>Bracebrig</w:t>
      </w:r>
      <w:proofErr w:type="spellEnd"/>
      <w:r>
        <w:rPr>
          <w:rFonts w:cs="Times New Roman"/>
          <w:szCs w:val="24"/>
        </w:rPr>
        <w:t>.</w:t>
      </w:r>
    </w:p>
    <w:p w14:paraId="40CD0BB3" w14:textId="77777777" w:rsidR="00B220B5" w:rsidRDefault="00B220B5" w:rsidP="00B220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845064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1546B78F" w14:textId="77777777" w:rsidR="00B220B5" w:rsidRDefault="00B220B5" w:rsidP="00B220B5">
      <w:pPr>
        <w:pStyle w:val="NoSpacing"/>
        <w:rPr>
          <w:rFonts w:cs="Times New Roman"/>
          <w:szCs w:val="24"/>
        </w:rPr>
      </w:pPr>
    </w:p>
    <w:p w14:paraId="54FCA125" w14:textId="77777777" w:rsidR="00B220B5" w:rsidRDefault="00B220B5" w:rsidP="00B220B5">
      <w:pPr>
        <w:pStyle w:val="NoSpacing"/>
        <w:rPr>
          <w:rFonts w:cs="Times New Roman"/>
          <w:szCs w:val="24"/>
        </w:rPr>
      </w:pPr>
    </w:p>
    <w:p w14:paraId="7ABEEB1E" w14:textId="77777777" w:rsidR="00B220B5" w:rsidRDefault="00B220B5" w:rsidP="00B220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became a Freeman.  He was a former apprentice of William </w:t>
      </w:r>
      <w:proofErr w:type="spellStart"/>
      <w:r>
        <w:rPr>
          <w:rFonts w:cs="Times New Roman"/>
          <w:szCs w:val="24"/>
        </w:rPr>
        <w:t>Bracebrygg</w:t>
      </w:r>
      <w:proofErr w:type="spellEnd"/>
      <w:r>
        <w:rPr>
          <w:rFonts w:cs="Times New Roman"/>
          <w:szCs w:val="24"/>
        </w:rPr>
        <w:t>.</w:t>
      </w:r>
    </w:p>
    <w:p w14:paraId="094EE692" w14:textId="77777777" w:rsidR="00B220B5" w:rsidRDefault="00B220B5" w:rsidP="00B220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32F02E81" w14:textId="77777777" w:rsidR="00B220B5" w:rsidRDefault="00B220B5" w:rsidP="00B220B5">
      <w:pPr>
        <w:pStyle w:val="NoSpacing"/>
        <w:rPr>
          <w:rFonts w:cs="Times New Roman"/>
          <w:szCs w:val="24"/>
        </w:rPr>
      </w:pPr>
    </w:p>
    <w:p w14:paraId="4334DEEF" w14:textId="77777777" w:rsidR="00B220B5" w:rsidRDefault="00B220B5" w:rsidP="00B220B5">
      <w:pPr>
        <w:pStyle w:val="NoSpacing"/>
        <w:rPr>
          <w:rFonts w:cs="Times New Roman"/>
          <w:szCs w:val="24"/>
        </w:rPr>
      </w:pPr>
    </w:p>
    <w:p w14:paraId="5E594905" w14:textId="77777777" w:rsidR="00B220B5" w:rsidRDefault="00B220B5" w:rsidP="00B220B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September 2024</w:t>
      </w:r>
    </w:p>
    <w:p w14:paraId="6856605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647649" w14:textId="77777777" w:rsidR="00B220B5" w:rsidRDefault="00B220B5" w:rsidP="009139A6">
      <w:r>
        <w:separator/>
      </w:r>
    </w:p>
  </w:endnote>
  <w:endnote w:type="continuationSeparator" w:id="0">
    <w:p w14:paraId="03498824" w14:textId="77777777" w:rsidR="00B220B5" w:rsidRDefault="00B220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9B7A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42EC4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DC60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A9FBDD" w14:textId="77777777" w:rsidR="00B220B5" w:rsidRDefault="00B220B5" w:rsidP="009139A6">
      <w:r>
        <w:separator/>
      </w:r>
    </w:p>
  </w:footnote>
  <w:footnote w:type="continuationSeparator" w:id="0">
    <w:p w14:paraId="1EF83835" w14:textId="77777777" w:rsidR="00B220B5" w:rsidRDefault="00B220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710D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5FF9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2D45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0B5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878AA"/>
    <w:rsid w:val="00A3176C"/>
    <w:rsid w:val="00AE65F8"/>
    <w:rsid w:val="00B220B5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327A7"/>
  <w15:chartTrackingRefBased/>
  <w15:docId w15:val="{1E6235AB-CCD8-4AFD-80D2-533AEE64A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220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2024-09-13T19:38:00Z</dcterms:created>
  <dcterms:modified xsi:type="dcterms:W3CDTF">2024-09-13T19:40:00Z</dcterms:modified>
</cp:coreProperties>
</file>