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8343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BRACEBRIDGE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:rsidR="00883432" w:rsidRDefault="0088343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883432" w:rsidRDefault="0088343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432" w:rsidRDefault="0088343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432" w:rsidRDefault="0088343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1 p.198)</w:t>
      </w:r>
    </w:p>
    <w:p w:rsidR="00883432" w:rsidRDefault="0088343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432" w:rsidRDefault="0088343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3432" w:rsidRPr="00883432" w:rsidRDefault="0088343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2015</w:t>
      </w:r>
      <w:bookmarkStart w:id="0" w:name="_GoBack"/>
      <w:bookmarkEnd w:id="0"/>
    </w:p>
    <w:sectPr w:rsidR="00883432" w:rsidRPr="008834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432" w:rsidRDefault="00883432" w:rsidP="00564E3C">
      <w:pPr>
        <w:spacing w:after="0" w:line="240" w:lineRule="auto"/>
      </w:pPr>
      <w:r>
        <w:separator/>
      </w:r>
    </w:p>
  </w:endnote>
  <w:endnote w:type="continuationSeparator" w:id="0">
    <w:p w:rsidR="00883432" w:rsidRDefault="0088343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83432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432" w:rsidRDefault="00883432" w:rsidP="00564E3C">
      <w:pPr>
        <w:spacing w:after="0" w:line="240" w:lineRule="auto"/>
      </w:pPr>
      <w:r>
        <w:separator/>
      </w:r>
    </w:p>
  </w:footnote>
  <w:footnote w:type="continuationSeparator" w:id="0">
    <w:p w:rsidR="00883432" w:rsidRDefault="0088343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32"/>
    <w:rsid w:val="00372DC6"/>
    <w:rsid w:val="00564E3C"/>
    <w:rsid w:val="0064591D"/>
    <w:rsid w:val="0088343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718A2"/>
  <w15:chartTrackingRefBased/>
  <w15:docId w15:val="{2334113A-46E5-4217-B1FA-A46E5E14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2015-12-16T22:10:00Z</dcterms:created>
  <dcterms:modified xsi:type="dcterms:W3CDTF">2015-12-16T22:11:00Z</dcterms:modified>
</cp:coreProperties>
</file>