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D069D" w14:textId="77777777" w:rsidR="00A358A4" w:rsidRDefault="00A358A4" w:rsidP="00A358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BRACE</w:t>
      </w:r>
      <w:r>
        <w:rPr>
          <w:rFonts w:ascii="Times New Roman" w:hAnsi="Times New Roman" w:cs="Times New Roman"/>
          <w:sz w:val="24"/>
          <w:szCs w:val="24"/>
        </w:rPr>
        <w:t xml:space="preserve">      (fl.1427)</w:t>
      </w:r>
    </w:p>
    <w:p w14:paraId="42C38429" w14:textId="77777777" w:rsidR="00A358A4" w:rsidRDefault="00A358A4" w:rsidP="00A358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61B1EB8A" w14:textId="77777777" w:rsidR="00A358A4" w:rsidRDefault="00A358A4" w:rsidP="00A358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A5F463" w14:textId="77777777" w:rsidR="00A358A4" w:rsidRDefault="00A358A4" w:rsidP="00A358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B74896" w14:textId="77777777" w:rsidR="005F1642" w:rsidRPr="005F1642" w:rsidRDefault="005F1642" w:rsidP="005F16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1642">
        <w:rPr>
          <w:rFonts w:ascii="Times New Roman" w:hAnsi="Times New Roman" w:cs="Times New Roman"/>
          <w:sz w:val="24"/>
          <w:szCs w:val="24"/>
        </w:rPr>
        <w:t>9 May1419</w:t>
      </w:r>
      <w:r w:rsidRPr="005F1642">
        <w:rPr>
          <w:rFonts w:ascii="Times New Roman" w:hAnsi="Times New Roman" w:cs="Times New Roman"/>
          <w:sz w:val="24"/>
          <w:szCs w:val="24"/>
        </w:rPr>
        <w:tab/>
        <w:t>He was ordained to his first tonsure in St.Germans, Cornwall.</w:t>
      </w:r>
    </w:p>
    <w:p w14:paraId="12121B8A" w14:textId="7FFEF822" w:rsidR="005F1642" w:rsidRPr="005F1642" w:rsidRDefault="005F1642" w:rsidP="00A358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1642">
        <w:rPr>
          <w:rFonts w:ascii="Times New Roman" w:hAnsi="Times New Roman" w:cs="Times New Roman"/>
          <w:sz w:val="24"/>
          <w:szCs w:val="24"/>
        </w:rPr>
        <w:tab/>
      </w:r>
      <w:r w:rsidRPr="005F1642">
        <w:rPr>
          <w:rFonts w:ascii="Times New Roman" w:hAnsi="Times New Roman" w:cs="Times New Roman"/>
          <w:sz w:val="24"/>
          <w:szCs w:val="24"/>
        </w:rPr>
        <w:tab/>
        <w:t>(“Stafford Register” pp.429 and 428)</w:t>
      </w:r>
    </w:p>
    <w:p w14:paraId="569D38FA" w14:textId="77777777" w:rsidR="00A358A4" w:rsidRDefault="00A358A4" w:rsidP="00A358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Apr.1427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Priory of St.Germans, Cornwall,</w:t>
      </w:r>
    </w:p>
    <w:p w14:paraId="689FC5CE" w14:textId="77777777" w:rsidR="00A358A4" w:rsidRDefault="00A358A4" w:rsidP="00A358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the Bishop.</w:t>
      </w:r>
    </w:p>
    <w:p w14:paraId="54746639" w14:textId="77777777" w:rsidR="00A358A4" w:rsidRDefault="00A358A4" w:rsidP="00A358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pp.110-1)</w:t>
      </w:r>
    </w:p>
    <w:p w14:paraId="10827240" w14:textId="77777777" w:rsidR="00A358A4" w:rsidRDefault="00A358A4" w:rsidP="00A358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65B70C" w14:textId="77777777" w:rsidR="00A358A4" w:rsidRDefault="00A358A4" w:rsidP="00A358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C313C" w14:textId="77777777" w:rsidR="005F1642" w:rsidRDefault="00A358A4" w:rsidP="00A358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2016</w:t>
      </w:r>
    </w:p>
    <w:p w14:paraId="0A159B1A" w14:textId="1C977FB4" w:rsidR="005F1642" w:rsidRPr="00A358A4" w:rsidRDefault="005F1642" w:rsidP="00A358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2024</w:t>
      </w:r>
    </w:p>
    <w:sectPr w:rsidR="005F1642" w:rsidRPr="00A358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99A44" w14:textId="77777777" w:rsidR="00A358A4" w:rsidRDefault="00A358A4" w:rsidP="00E71FC3">
      <w:pPr>
        <w:spacing w:after="0" w:line="240" w:lineRule="auto"/>
      </w:pPr>
      <w:r>
        <w:separator/>
      </w:r>
    </w:p>
  </w:endnote>
  <w:endnote w:type="continuationSeparator" w:id="0">
    <w:p w14:paraId="2887F40D" w14:textId="77777777" w:rsidR="00A358A4" w:rsidRDefault="00A358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25958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9A964" w14:textId="77777777" w:rsidR="00A358A4" w:rsidRDefault="00A358A4" w:rsidP="00E71FC3">
      <w:pPr>
        <w:spacing w:after="0" w:line="240" w:lineRule="auto"/>
      </w:pPr>
      <w:r>
        <w:separator/>
      </w:r>
    </w:p>
  </w:footnote>
  <w:footnote w:type="continuationSeparator" w:id="0">
    <w:p w14:paraId="6F574780" w14:textId="77777777" w:rsidR="00A358A4" w:rsidRDefault="00A358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8A4"/>
    <w:rsid w:val="005F1642"/>
    <w:rsid w:val="00A358A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E1B2E"/>
  <w15:chartTrackingRefBased/>
  <w15:docId w15:val="{BF90C5D1-9620-4161-B241-F584F737A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2016-05-20T18:51:00Z</dcterms:created>
  <dcterms:modified xsi:type="dcterms:W3CDTF">2024-03-15T18:42:00Z</dcterms:modified>
</cp:coreProperties>
</file>