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C233C" w14:textId="77777777" w:rsidR="009817E2" w:rsidRDefault="009817E2" w:rsidP="009817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BRACE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1940A62B" w14:textId="77777777" w:rsidR="009817E2" w:rsidRDefault="009817E2" w:rsidP="009817E2">
      <w:pPr>
        <w:pStyle w:val="NoSpacing"/>
        <w:rPr>
          <w:rFonts w:cs="Times New Roman"/>
          <w:szCs w:val="24"/>
        </w:rPr>
      </w:pPr>
    </w:p>
    <w:p w14:paraId="60336C5A" w14:textId="77777777" w:rsidR="009817E2" w:rsidRDefault="009817E2" w:rsidP="009817E2">
      <w:pPr>
        <w:pStyle w:val="NoSpacing"/>
        <w:rPr>
          <w:rFonts w:cs="Times New Roman"/>
          <w:szCs w:val="24"/>
        </w:rPr>
      </w:pPr>
    </w:p>
    <w:p w14:paraId="2FD0A365" w14:textId="77777777" w:rsidR="009817E2" w:rsidRDefault="009817E2" w:rsidP="009817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</w:t>
      </w: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>Commission of the peace for Worcestershire.    (C.P.R. 1413-16 p.425)</w:t>
      </w:r>
    </w:p>
    <w:p w14:paraId="72192657" w14:textId="77777777" w:rsidR="009817E2" w:rsidRDefault="009817E2" w:rsidP="009817E2">
      <w:pPr>
        <w:pStyle w:val="NoSpacing"/>
        <w:rPr>
          <w:rFonts w:cs="Times New Roman"/>
          <w:szCs w:val="24"/>
        </w:rPr>
      </w:pPr>
    </w:p>
    <w:p w14:paraId="49E0D0D7" w14:textId="77777777" w:rsidR="009817E2" w:rsidRDefault="009817E2" w:rsidP="009817E2">
      <w:pPr>
        <w:pStyle w:val="NoSpacing"/>
        <w:rPr>
          <w:rFonts w:cs="Times New Roman"/>
          <w:szCs w:val="24"/>
        </w:rPr>
      </w:pPr>
    </w:p>
    <w:p w14:paraId="50B89E0C" w14:textId="77777777" w:rsidR="009817E2" w:rsidRDefault="009817E2" w:rsidP="009817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348D07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120A3" w14:textId="77777777" w:rsidR="009817E2" w:rsidRDefault="009817E2" w:rsidP="009139A6">
      <w:r>
        <w:separator/>
      </w:r>
    </w:p>
  </w:endnote>
  <w:endnote w:type="continuationSeparator" w:id="0">
    <w:p w14:paraId="30A0CE76" w14:textId="77777777" w:rsidR="009817E2" w:rsidRDefault="009817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6F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E7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05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E14FC" w14:textId="77777777" w:rsidR="009817E2" w:rsidRDefault="009817E2" w:rsidP="009139A6">
      <w:r>
        <w:separator/>
      </w:r>
    </w:p>
  </w:footnote>
  <w:footnote w:type="continuationSeparator" w:id="0">
    <w:p w14:paraId="4337B68A" w14:textId="77777777" w:rsidR="009817E2" w:rsidRDefault="009817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D8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39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EF6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E2"/>
    <w:rsid w:val="000666E0"/>
    <w:rsid w:val="002510B7"/>
    <w:rsid w:val="005C130B"/>
    <w:rsid w:val="00826F5C"/>
    <w:rsid w:val="009139A6"/>
    <w:rsid w:val="009448BB"/>
    <w:rsid w:val="00947624"/>
    <w:rsid w:val="009817E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FA7EE"/>
  <w15:chartTrackingRefBased/>
  <w15:docId w15:val="{4D2BFBD6-2488-4E37-AB95-248CC5CB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2023-12-21T19:35:00Z</dcterms:created>
  <dcterms:modified xsi:type="dcterms:W3CDTF">2023-12-21T19:35:00Z</dcterms:modified>
</cp:coreProperties>
</file>