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3932" w:rsidRDefault="00B53932" w:rsidP="00B53932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BRABSON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B53932" w:rsidRDefault="00B53932" w:rsidP="00B53932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Northampton. Dyer.</w:t>
      </w:r>
    </w:p>
    <w:p w:rsidR="00B53932" w:rsidRDefault="00B53932" w:rsidP="00B53932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</w:p>
    <w:p w:rsidR="00B53932" w:rsidRDefault="00B53932" w:rsidP="00B53932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</w:p>
    <w:p w:rsidR="00B53932" w:rsidRDefault="00B53932" w:rsidP="00B53932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Emson</w:t>
      </w:r>
      <w:proofErr w:type="spellEnd"/>
      <w:r>
        <w:rPr>
          <w:rFonts w:ascii="Times New Roman" w:hAnsi="Times New Roman" w:cs="Times New Roman"/>
        </w:rPr>
        <w:t>(q.v.) brought a plaint of debt against him.</w:t>
      </w:r>
    </w:p>
    <w:p w:rsidR="00B53932" w:rsidRDefault="00B53932" w:rsidP="00B53932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347D6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B53932" w:rsidRDefault="00B53932" w:rsidP="00B53932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</w:p>
    <w:p w:rsidR="00B53932" w:rsidRDefault="00B53932" w:rsidP="00B53932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</w:p>
    <w:p w:rsidR="00B53932" w:rsidRDefault="00B53932" w:rsidP="00B53932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October 2017</w:t>
      </w:r>
    </w:p>
    <w:p w:rsidR="006B2F86" w:rsidRPr="00E71FC3" w:rsidRDefault="00B5393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3932" w:rsidRDefault="00B53932" w:rsidP="00E71FC3">
      <w:r>
        <w:separator/>
      </w:r>
    </w:p>
  </w:endnote>
  <w:endnote w:type="continuationSeparator" w:id="0">
    <w:p w:rsidR="00B53932" w:rsidRDefault="00B5393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3932" w:rsidRDefault="00B53932" w:rsidP="00E71FC3">
      <w:r>
        <w:separator/>
      </w:r>
    </w:p>
  </w:footnote>
  <w:footnote w:type="continuationSeparator" w:id="0">
    <w:p w:rsidR="00B53932" w:rsidRDefault="00B5393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932"/>
    <w:rsid w:val="001A7C09"/>
    <w:rsid w:val="00577BD5"/>
    <w:rsid w:val="00656CBA"/>
    <w:rsid w:val="006A1F77"/>
    <w:rsid w:val="00733BE7"/>
    <w:rsid w:val="00AB52E8"/>
    <w:rsid w:val="00B16D3F"/>
    <w:rsid w:val="00B53932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EAE35E-2EC8-4F13-B758-382CB44C2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5393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B539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2017-10-06T20:10:00Z</dcterms:created>
  <dcterms:modified xsi:type="dcterms:W3CDTF">2017-10-06T20:11:00Z</dcterms:modified>
</cp:coreProperties>
</file>