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11D7F" w14:textId="77777777" w:rsidR="001C0B9D" w:rsidRDefault="001C0B9D" w:rsidP="001C0B9D">
      <w:pPr>
        <w:pStyle w:val="NoSpacing"/>
        <w:jc w:val="both"/>
        <w:rPr>
          <w:rFonts w:cs="Times New Roman"/>
          <w:szCs w:val="24"/>
          <w:lang w:val="en-GB"/>
        </w:rPr>
      </w:pPr>
      <w:proofErr w:type="gramStart"/>
      <w:r>
        <w:rPr>
          <w:rFonts w:cs="Times New Roman"/>
          <w:szCs w:val="24"/>
          <w:u w:val="single"/>
          <w:lang w:val="en-GB"/>
        </w:rPr>
        <w:t>Robert  BRABON</w:t>
      </w:r>
      <w:proofErr w:type="gramEnd"/>
      <w:r>
        <w:rPr>
          <w:rFonts w:cs="Times New Roman"/>
          <w:szCs w:val="24"/>
          <w:lang w:val="en-GB"/>
        </w:rPr>
        <w:t xml:space="preserve">           (fl.1463)</w:t>
      </w:r>
    </w:p>
    <w:p w14:paraId="10857B3D" w14:textId="77777777" w:rsidR="001C0B9D" w:rsidRDefault="001C0B9D" w:rsidP="001C0B9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</w:t>
      </w:r>
      <w:proofErr w:type="spellStart"/>
      <w:r>
        <w:rPr>
          <w:rFonts w:cs="Times New Roman"/>
          <w:szCs w:val="24"/>
          <w:lang w:val="en-GB"/>
        </w:rPr>
        <w:t>Salehurst</w:t>
      </w:r>
      <w:proofErr w:type="spellEnd"/>
      <w:r>
        <w:rPr>
          <w:rFonts w:cs="Times New Roman"/>
          <w:szCs w:val="24"/>
          <w:lang w:val="en-GB"/>
        </w:rPr>
        <w:t>, Sussex. Husbandman.</w:t>
      </w:r>
    </w:p>
    <w:p w14:paraId="6BD58E6D" w14:textId="77777777" w:rsidR="001C0B9D" w:rsidRDefault="001C0B9D" w:rsidP="001C0B9D">
      <w:pPr>
        <w:pStyle w:val="NoSpacing"/>
        <w:jc w:val="both"/>
        <w:rPr>
          <w:rFonts w:cs="Times New Roman"/>
          <w:szCs w:val="24"/>
          <w:lang w:val="en-GB"/>
        </w:rPr>
      </w:pPr>
    </w:p>
    <w:p w14:paraId="7AC5DF6F" w14:textId="77777777" w:rsidR="001C0B9D" w:rsidRDefault="001C0B9D" w:rsidP="001C0B9D">
      <w:pPr>
        <w:pStyle w:val="NoSpacing"/>
        <w:jc w:val="both"/>
        <w:rPr>
          <w:rFonts w:cs="Times New Roman"/>
          <w:szCs w:val="24"/>
          <w:lang w:val="en-GB"/>
        </w:rPr>
      </w:pPr>
    </w:p>
    <w:p w14:paraId="14199EA3" w14:textId="77777777" w:rsidR="001C0B9D" w:rsidRDefault="001C0B9D" w:rsidP="001C0B9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1463</w:t>
      </w:r>
      <w:r>
        <w:rPr>
          <w:rFonts w:cs="Times New Roman"/>
          <w:szCs w:val="24"/>
          <w:lang w:val="en-GB"/>
        </w:rPr>
        <w:tab/>
        <w:t xml:space="preserve">John </w:t>
      </w:r>
      <w:proofErr w:type="spellStart"/>
      <w:r>
        <w:rPr>
          <w:rFonts w:cs="Times New Roman"/>
          <w:szCs w:val="24"/>
          <w:lang w:val="en-GB"/>
        </w:rPr>
        <w:t>Flymche</w:t>
      </w:r>
      <w:proofErr w:type="spellEnd"/>
      <w:r>
        <w:rPr>
          <w:rFonts w:cs="Times New Roman"/>
          <w:szCs w:val="24"/>
          <w:lang w:val="en-GB"/>
        </w:rPr>
        <w:t>(q.v.) brought a plaint of trespass against him and 32 others.</w:t>
      </w:r>
    </w:p>
    <w:p w14:paraId="35E789B0" w14:textId="77777777" w:rsidR="001C0B9D" w:rsidRDefault="001C0B9D" w:rsidP="001C0B9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5B7A7B">
          <w:rPr>
            <w:rStyle w:val="Hyperlink"/>
            <w:rFonts w:cs="Times New Roman"/>
            <w:szCs w:val="24"/>
            <w:lang w:val="en-GB"/>
          </w:rPr>
          <w:t>https://waalt.uh.edu/index.php/CP40/807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0E9A00CE" w14:textId="77777777" w:rsidR="001C0B9D" w:rsidRDefault="001C0B9D" w:rsidP="001C0B9D">
      <w:pPr>
        <w:pStyle w:val="NoSpacing"/>
        <w:jc w:val="both"/>
        <w:rPr>
          <w:rFonts w:cs="Times New Roman"/>
          <w:szCs w:val="24"/>
          <w:lang w:val="en-GB"/>
        </w:rPr>
      </w:pPr>
    </w:p>
    <w:p w14:paraId="451D8679" w14:textId="77777777" w:rsidR="001C0B9D" w:rsidRDefault="001C0B9D" w:rsidP="001C0B9D">
      <w:pPr>
        <w:pStyle w:val="NoSpacing"/>
        <w:jc w:val="both"/>
        <w:rPr>
          <w:rFonts w:cs="Times New Roman"/>
          <w:szCs w:val="24"/>
          <w:lang w:val="en-GB"/>
        </w:rPr>
      </w:pPr>
    </w:p>
    <w:p w14:paraId="18BCAD2C" w14:textId="77777777" w:rsidR="001C0B9D" w:rsidRDefault="001C0B9D" w:rsidP="001C0B9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4 January 2024</w:t>
      </w:r>
    </w:p>
    <w:p w14:paraId="1902CF3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2FCA6" w14:textId="77777777" w:rsidR="001C0B9D" w:rsidRDefault="001C0B9D" w:rsidP="009139A6">
      <w:r>
        <w:separator/>
      </w:r>
    </w:p>
  </w:endnote>
  <w:endnote w:type="continuationSeparator" w:id="0">
    <w:p w14:paraId="31B32426" w14:textId="77777777" w:rsidR="001C0B9D" w:rsidRDefault="001C0B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C56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DAAE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A99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085EB" w14:textId="77777777" w:rsidR="001C0B9D" w:rsidRDefault="001C0B9D" w:rsidP="009139A6">
      <w:r>
        <w:separator/>
      </w:r>
    </w:p>
  </w:footnote>
  <w:footnote w:type="continuationSeparator" w:id="0">
    <w:p w14:paraId="18C1527F" w14:textId="77777777" w:rsidR="001C0B9D" w:rsidRDefault="001C0B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358E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3CF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C50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B9D"/>
    <w:rsid w:val="000666E0"/>
    <w:rsid w:val="001C0B9D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0147D"/>
  <w15:chartTrackingRefBased/>
  <w15:docId w15:val="{8E7F3D32-C903-4B3F-9EB1-2FF6A50A2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C0B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2024-01-06T19:25:00Z</dcterms:created>
  <dcterms:modified xsi:type="dcterms:W3CDTF">2024-01-06T19:27:00Z</dcterms:modified>
</cp:coreProperties>
</file>