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976FBE" w14:textId="3E993587" w:rsidR="006C266B" w:rsidRDefault="006C266B" w:rsidP="006C266B">
      <w:pPr>
        <w:pStyle w:val="NoSpacing"/>
      </w:pPr>
      <w:r>
        <w:rPr>
          <w:u w:val="single"/>
        </w:rPr>
        <w:t>Reginald BRABON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fl.141</w:t>
      </w:r>
      <w:r>
        <w:t>9</w:t>
      </w:r>
      <w:r>
        <w:t>)</w:t>
      </w:r>
    </w:p>
    <w:p w14:paraId="6EA68CD5" w14:textId="77777777" w:rsidR="006C266B" w:rsidRDefault="006C266B" w:rsidP="006C266B">
      <w:pPr>
        <w:pStyle w:val="NoSpacing"/>
      </w:pPr>
      <w:r>
        <w:t>of the diocese of Exeter.</w:t>
      </w:r>
    </w:p>
    <w:p w14:paraId="0675CC28" w14:textId="77777777" w:rsidR="006C266B" w:rsidRDefault="006C266B" w:rsidP="006C266B">
      <w:pPr>
        <w:pStyle w:val="NoSpacing"/>
      </w:pPr>
    </w:p>
    <w:p w14:paraId="7025C8E9" w14:textId="77777777" w:rsidR="006C266B" w:rsidRDefault="006C266B" w:rsidP="006C266B">
      <w:pPr>
        <w:pStyle w:val="NoSpacing"/>
      </w:pPr>
    </w:p>
    <w:p w14:paraId="74997D31" w14:textId="0826852C" w:rsidR="006C266B" w:rsidRDefault="006C266B" w:rsidP="006C266B">
      <w:pPr>
        <w:pStyle w:val="NoSpacing"/>
      </w:pPr>
      <w:r>
        <w:t>2</w:t>
      </w:r>
      <w:r>
        <w:t>0 Sep.1419</w:t>
      </w:r>
      <w:r>
        <w:tab/>
        <w:t xml:space="preserve">He was ordained to his first tonsure in </w:t>
      </w:r>
      <w:r>
        <w:t>Bodmin, Cornwall</w:t>
      </w:r>
    </w:p>
    <w:p w14:paraId="3F64A607" w14:textId="627DEC56" w:rsidR="006C266B" w:rsidRDefault="006C266B" w:rsidP="006C266B">
      <w:pPr>
        <w:pStyle w:val="NoSpacing"/>
      </w:pPr>
      <w:r>
        <w:tab/>
      </w:r>
      <w:r>
        <w:tab/>
        <w:t>(“Stafford Register” pp.429 and 42</w:t>
      </w:r>
      <w:r>
        <w:t>8</w:t>
      </w:r>
      <w:bookmarkStart w:id="0" w:name="_GoBack"/>
      <w:bookmarkEnd w:id="0"/>
      <w:r>
        <w:t>)</w:t>
      </w:r>
    </w:p>
    <w:p w14:paraId="134243AC" w14:textId="77777777" w:rsidR="006C266B" w:rsidRDefault="006C266B" w:rsidP="006C266B">
      <w:pPr>
        <w:pStyle w:val="NoSpacing"/>
      </w:pPr>
    </w:p>
    <w:p w14:paraId="702ACAE3" w14:textId="77777777" w:rsidR="006C266B" w:rsidRDefault="006C266B" w:rsidP="006C266B">
      <w:pPr>
        <w:pStyle w:val="NoSpacing"/>
      </w:pPr>
    </w:p>
    <w:p w14:paraId="13ED1D20" w14:textId="34B66984" w:rsidR="006B2F86" w:rsidRPr="006C266B" w:rsidRDefault="006C266B" w:rsidP="006C266B">
      <w:pPr>
        <w:pStyle w:val="NoSpacing"/>
      </w:pPr>
      <w:r>
        <w:t>24 February 2019</w:t>
      </w:r>
    </w:p>
    <w:sectPr w:rsidR="006B2F86" w:rsidRPr="006C266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437B96" w14:textId="77777777" w:rsidR="006C266B" w:rsidRDefault="006C266B" w:rsidP="00E71FC3">
      <w:pPr>
        <w:spacing w:after="0" w:line="240" w:lineRule="auto"/>
      </w:pPr>
      <w:r>
        <w:separator/>
      </w:r>
    </w:p>
  </w:endnote>
  <w:endnote w:type="continuationSeparator" w:id="0">
    <w:p w14:paraId="4E37654B" w14:textId="77777777" w:rsidR="006C266B" w:rsidRDefault="006C266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FC54A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83209B" w14:textId="77777777" w:rsidR="006C266B" w:rsidRDefault="006C266B" w:rsidP="00E71FC3">
      <w:pPr>
        <w:spacing w:after="0" w:line="240" w:lineRule="auto"/>
      </w:pPr>
      <w:r>
        <w:separator/>
      </w:r>
    </w:p>
  </w:footnote>
  <w:footnote w:type="continuationSeparator" w:id="0">
    <w:p w14:paraId="3D085D89" w14:textId="77777777" w:rsidR="006C266B" w:rsidRDefault="006C266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66B"/>
    <w:rsid w:val="001A7C09"/>
    <w:rsid w:val="00577BD5"/>
    <w:rsid w:val="00656CBA"/>
    <w:rsid w:val="006A1F77"/>
    <w:rsid w:val="006C266B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4083A"/>
  <w15:chartTrackingRefBased/>
  <w15:docId w15:val="{37D2A2CA-C55B-401B-8BB4-C7A797125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25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2019-02-24T20:56:00Z</dcterms:created>
  <dcterms:modified xsi:type="dcterms:W3CDTF">2019-02-24T21:00:00Z</dcterms:modified>
</cp:coreProperties>
</file>