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7F704" w14:textId="77777777" w:rsidR="00FC09FC" w:rsidRDefault="00FC09FC" w:rsidP="00FC0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BRABENER</w:t>
      </w:r>
      <w:r>
        <w:rPr>
          <w:rFonts w:ascii="Times New Roman" w:hAnsi="Times New Roman" w:cs="Times New Roman"/>
          <w:sz w:val="24"/>
          <w:szCs w:val="24"/>
        </w:rPr>
        <w:t xml:space="preserve">      (fl.1489)</w:t>
      </w:r>
    </w:p>
    <w:p w14:paraId="734C57E0" w14:textId="4699B3FE" w:rsidR="00FC09FC" w:rsidRDefault="00FC09FC" w:rsidP="00FC0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0B665D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52D41D4B" w14:textId="77777777" w:rsidR="00FC09FC" w:rsidRDefault="00FC09FC" w:rsidP="00FC09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7495E5" w14:textId="77777777" w:rsidR="00FC09FC" w:rsidRDefault="00FC09FC" w:rsidP="00FC09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A74F41" w14:textId="77777777" w:rsidR="00FC09FC" w:rsidRDefault="00FC09FC" w:rsidP="00FC0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He became apprenticed to Edmund Mannyng, cutler(q.v.).</w:t>
      </w:r>
    </w:p>
    <w:p w14:paraId="32983B05" w14:textId="77777777" w:rsidR="00FC09FC" w:rsidRDefault="00FC09FC" w:rsidP="00FC0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151CF075" w14:textId="77777777" w:rsidR="00FC09FC" w:rsidRDefault="00FC09FC" w:rsidP="00FC09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41707A" w14:textId="77777777" w:rsidR="00FC09FC" w:rsidRDefault="00FC09FC" w:rsidP="00FC09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84C618" w14:textId="77777777" w:rsidR="00FC09FC" w:rsidRDefault="00FC09FC" w:rsidP="00FC09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2022</w:t>
      </w:r>
    </w:p>
    <w:p w14:paraId="2FB104E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9E30D" w14:textId="77777777" w:rsidR="00216683" w:rsidRDefault="00216683" w:rsidP="009139A6">
      <w:r>
        <w:separator/>
      </w:r>
    </w:p>
  </w:endnote>
  <w:endnote w:type="continuationSeparator" w:id="0">
    <w:p w14:paraId="7F3911FD" w14:textId="77777777" w:rsidR="00216683" w:rsidRDefault="002166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3F5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AE4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9CF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CFFC2" w14:textId="77777777" w:rsidR="00216683" w:rsidRDefault="00216683" w:rsidP="009139A6">
      <w:r>
        <w:separator/>
      </w:r>
    </w:p>
  </w:footnote>
  <w:footnote w:type="continuationSeparator" w:id="0">
    <w:p w14:paraId="7583E52E" w14:textId="77777777" w:rsidR="00216683" w:rsidRDefault="002166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CC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F91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6E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9FC"/>
    <w:rsid w:val="000666E0"/>
    <w:rsid w:val="000B665D"/>
    <w:rsid w:val="0021668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C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0ACF9"/>
  <w15:chartTrackingRefBased/>
  <w15:docId w15:val="{29DCBFCE-127D-4235-B4E6-F3BA85437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2022-06-19T20:02:00Z</dcterms:created>
  <dcterms:modified xsi:type="dcterms:W3CDTF">2023-03-10T09:08:00Z</dcterms:modified>
</cp:coreProperties>
</file>