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7B83D" w14:textId="77777777" w:rsidR="006A70DC" w:rsidRDefault="006A70DC" w:rsidP="006A7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BRABEBON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103B21C" w14:textId="77777777" w:rsidR="006A70DC" w:rsidRDefault="006A70DC" w:rsidP="006A7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Watford.</w:t>
      </w:r>
    </w:p>
    <w:p w14:paraId="75D4AD9E" w14:textId="77777777" w:rsidR="006A70DC" w:rsidRDefault="006A70DC" w:rsidP="006A70DC">
      <w:pPr>
        <w:pStyle w:val="NoSpacing"/>
        <w:rPr>
          <w:rFonts w:cs="Times New Roman"/>
          <w:szCs w:val="24"/>
        </w:rPr>
      </w:pPr>
    </w:p>
    <w:p w14:paraId="7B15713E" w14:textId="77777777" w:rsidR="006A70DC" w:rsidRDefault="006A70DC" w:rsidP="006A70DC">
      <w:pPr>
        <w:pStyle w:val="NoSpacing"/>
        <w:rPr>
          <w:rFonts w:cs="Times New Roman"/>
          <w:szCs w:val="24"/>
        </w:rPr>
      </w:pPr>
    </w:p>
    <w:p w14:paraId="00A658A1" w14:textId="77777777" w:rsidR="006A70DC" w:rsidRDefault="006A70DC" w:rsidP="006A7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Margaret(q.v.).</w:t>
      </w:r>
    </w:p>
    <w:p w14:paraId="08A2CAC5" w14:textId="77777777" w:rsidR="006A70DC" w:rsidRDefault="006A70DC" w:rsidP="006A7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68499678" w14:textId="77777777" w:rsidR="006A70DC" w:rsidRDefault="006A70DC" w:rsidP="006A70DC">
      <w:pPr>
        <w:pStyle w:val="NoSpacing"/>
        <w:rPr>
          <w:rFonts w:cs="Times New Roman"/>
          <w:szCs w:val="24"/>
        </w:rPr>
      </w:pPr>
    </w:p>
    <w:p w14:paraId="6A1E7A0E" w14:textId="77777777" w:rsidR="006A70DC" w:rsidRDefault="006A70DC" w:rsidP="006A70DC">
      <w:pPr>
        <w:pStyle w:val="NoSpacing"/>
        <w:rPr>
          <w:rFonts w:cs="Times New Roman"/>
          <w:szCs w:val="24"/>
        </w:rPr>
      </w:pPr>
    </w:p>
    <w:p w14:paraId="2E3D685E" w14:textId="77777777" w:rsidR="006A70DC" w:rsidRDefault="006A70DC" w:rsidP="006A7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Mar.1433</w:t>
      </w:r>
      <w:r>
        <w:rPr>
          <w:rFonts w:cs="Times New Roman"/>
          <w:szCs w:val="24"/>
        </w:rPr>
        <w:tab/>
        <w:t>He made his Will.  (ibid.)</w:t>
      </w:r>
    </w:p>
    <w:p w14:paraId="04D9AC9A" w14:textId="77777777" w:rsidR="006A70DC" w:rsidRDefault="006A70DC" w:rsidP="006A70DC">
      <w:pPr>
        <w:pStyle w:val="NoSpacing"/>
        <w:rPr>
          <w:rFonts w:cs="Times New Roman"/>
          <w:szCs w:val="24"/>
        </w:rPr>
      </w:pPr>
    </w:p>
    <w:p w14:paraId="2DBF4A3E" w14:textId="77777777" w:rsidR="006A70DC" w:rsidRDefault="006A70DC" w:rsidP="006A70DC">
      <w:pPr>
        <w:pStyle w:val="NoSpacing"/>
        <w:rPr>
          <w:rFonts w:cs="Times New Roman"/>
          <w:szCs w:val="24"/>
        </w:rPr>
      </w:pPr>
    </w:p>
    <w:p w14:paraId="1E8FEC24" w14:textId="77777777" w:rsidR="006A70DC" w:rsidRDefault="006A70DC" w:rsidP="006A7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Margaret.    (ibid.)</w:t>
      </w:r>
    </w:p>
    <w:p w14:paraId="1262DCB9" w14:textId="77777777" w:rsidR="006A70DC" w:rsidRDefault="006A70DC" w:rsidP="006A70DC">
      <w:pPr>
        <w:pStyle w:val="NoSpacing"/>
        <w:rPr>
          <w:rFonts w:cs="Times New Roman"/>
          <w:szCs w:val="24"/>
        </w:rPr>
      </w:pPr>
    </w:p>
    <w:p w14:paraId="75BA6F29" w14:textId="77777777" w:rsidR="006A70DC" w:rsidRDefault="006A70DC" w:rsidP="006A70DC">
      <w:pPr>
        <w:pStyle w:val="NoSpacing"/>
        <w:rPr>
          <w:rFonts w:cs="Times New Roman"/>
          <w:szCs w:val="24"/>
        </w:rPr>
      </w:pPr>
    </w:p>
    <w:p w14:paraId="0C475C74" w14:textId="77777777" w:rsidR="006A70DC" w:rsidRDefault="006A70DC" w:rsidP="006A7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March 2024</w:t>
      </w:r>
    </w:p>
    <w:p w14:paraId="04D1B2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23E6" w14:textId="77777777" w:rsidR="006A70DC" w:rsidRDefault="006A70DC" w:rsidP="009139A6">
      <w:r>
        <w:separator/>
      </w:r>
    </w:p>
  </w:endnote>
  <w:endnote w:type="continuationSeparator" w:id="0">
    <w:p w14:paraId="7A7141DD" w14:textId="77777777" w:rsidR="006A70DC" w:rsidRDefault="006A70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AFC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084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04A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AC39D" w14:textId="77777777" w:rsidR="006A70DC" w:rsidRDefault="006A70DC" w:rsidP="009139A6">
      <w:r>
        <w:separator/>
      </w:r>
    </w:p>
  </w:footnote>
  <w:footnote w:type="continuationSeparator" w:id="0">
    <w:p w14:paraId="59FE507C" w14:textId="77777777" w:rsidR="006A70DC" w:rsidRDefault="006A70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C72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685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E54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DC"/>
    <w:rsid w:val="000666E0"/>
    <w:rsid w:val="002510B7"/>
    <w:rsid w:val="00270799"/>
    <w:rsid w:val="005C130B"/>
    <w:rsid w:val="006A70D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34772"/>
  <w15:chartTrackingRefBased/>
  <w15:docId w15:val="{A2468592-F539-4A1B-A9EA-E5BB059C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2024-03-02T17:47:00Z</dcterms:created>
  <dcterms:modified xsi:type="dcterms:W3CDTF">2024-03-02T17:47:00Z</dcterms:modified>
</cp:coreProperties>
</file>