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013B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d.1403-7)</w:t>
      </w:r>
    </w:p>
    <w:p w14:paraId="68912486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3331EB2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</w:p>
    <w:p w14:paraId="7B2D495C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</w:p>
    <w:p w14:paraId="13643F31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07D8FC84" w14:textId="77777777" w:rsidR="005541B9" w:rsidRDefault="005541B9" w:rsidP="005541B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2A5C12E5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94DA4D9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</w:p>
    <w:p w14:paraId="22B9E184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</w:p>
    <w:p w14:paraId="500D3FC5" w14:textId="77777777" w:rsidR="005541B9" w:rsidRDefault="005541B9" w:rsidP="00554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61D5B9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B002D" w14:textId="77777777" w:rsidR="005541B9" w:rsidRDefault="005541B9" w:rsidP="009139A6">
      <w:r>
        <w:separator/>
      </w:r>
    </w:p>
  </w:endnote>
  <w:endnote w:type="continuationSeparator" w:id="0">
    <w:p w14:paraId="12023A49" w14:textId="77777777" w:rsidR="005541B9" w:rsidRDefault="005541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01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40E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A5E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C6C1F" w14:textId="77777777" w:rsidR="005541B9" w:rsidRDefault="005541B9" w:rsidP="009139A6">
      <w:r>
        <w:separator/>
      </w:r>
    </w:p>
  </w:footnote>
  <w:footnote w:type="continuationSeparator" w:id="0">
    <w:p w14:paraId="280A0AC2" w14:textId="77777777" w:rsidR="005541B9" w:rsidRDefault="005541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06C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74D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FBD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B9"/>
    <w:rsid w:val="000666E0"/>
    <w:rsid w:val="002510B7"/>
    <w:rsid w:val="005541B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4563"/>
  <w15:chartTrackingRefBased/>
  <w15:docId w15:val="{B0BA7A8C-EF7D-4AC6-BA6D-67B65E99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1B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2022-03-29T15:48:00Z</dcterms:created>
  <dcterms:modified xsi:type="dcterms:W3CDTF">2022-03-29T15:48:00Z</dcterms:modified>
</cp:coreProperties>
</file>