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554B1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BRAAS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554B1B" w:rsidRDefault="00554B1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4B1B" w:rsidRDefault="00554B1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4B1B" w:rsidRDefault="00554B1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May1419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Droitwich,</w:t>
      </w:r>
    </w:p>
    <w:p w:rsidR="00554B1B" w:rsidRDefault="00554B1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Worcestershire, into lands of the late Sir Humphrey Stafford(q.v.).</w:t>
      </w:r>
    </w:p>
    <w:p w:rsidR="00554B1B" w:rsidRDefault="00554B1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21-185)</w:t>
      </w:r>
    </w:p>
    <w:p w:rsidR="00554B1B" w:rsidRDefault="00554B1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4B1B" w:rsidRDefault="00554B1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4B1B" w:rsidRPr="00554B1B" w:rsidRDefault="00554B1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January 2016</w:t>
      </w:r>
      <w:bookmarkEnd w:id="0"/>
    </w:p>
    <w:sectPr w:rsidR="00554B1B" w:rsidRPr="00554B1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4B1B" w:rsidRDefault="00554B1B" w:rsidP="00564E3C">
      <w:pPr>
        <w:spacing w:after="0" w:line="240" w:lineRule="auto"/>
      </w:pPr>
      <w:r>
        <w:separator/>
      </w:r>
    </w:p>
  </w:endnote>
  <w:endnote w:type="continuationSeparator" w:id="0">
    <w:p w:rsidR="00554B1B" w:rsidRDefault="00554B1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54B1B">
      <w:rPr>
        <w:rFonts w:ascii="Times New Roman" w:hAnsi="Times New Roman" w:cs="Times New Roman"/>
        <w:noProof/>
        <w:sz w:val="24"/>
        <w:szCs w:val="24"/>
      </w:rPr>
      <w:t>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4B1B" w:rsidRDefault="00554B1B" w:rsidP="00564E3C">
      <w:pPr>
        <w:spacing w:after="0" w:line="240" w:lineRule="auto"/>
      </w:pPr>
      <w:r>
        <w:separator/>
      </w:r>
    </w:p>
  </w:footnote>
  <w:footnote w:type="continuationSeparator" w:id="0">
    <w:p w:rsidR="00554B1B" w:rsidRDefault="00554B1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B1B"/>
    <w:rsid w:val="00372DC6"/>
    <w:rsid w:val="00554B1B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91705"/>
  <w15:chartTrackingRefBased/>
  <w15:docId w15:val="{F7BC2816-FF11-4C61-A643-6F1B98D08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5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2016-01-09T22:27:00Z</dcterms:created>
  <dcterms:modified xsi:type="dcterms:W3CDTF">2016-01-09T22:32:00Z</dcterms:modified>
</cp:coreProperties>
</file>