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5A17A" w14:textId="77777777" w:rsidR="00B75310" w:rsidRDefault="00B75310" w:rsidP="00B75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BOYTON</w:t>
      </w:r>
      <w:r>
        <w:rPr>
          <w:rFonts w:cs="Times New Roman"/>
          <w:szCs w:val="24"/>
        </w:rPr>
        <w:t xml:space="preserve">        (d.1412)</w:t>
      </w:r>
    </w:p>
    <w:p w14:paraId="7E20C5E5" w14:textId="77777777" w:rsidR="00B75310" w:rsidRDefault="00B75310" w:rsidP="00B75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Dean, Bedfordshire.</w:t>
      </w:r>
    </w:p>
    <w:p w14:paraId="4A54D6B4" w14:textId="77777777" w:rsidR="00B75310" w:rsidRDefault="00B75310" w:rsidP="00B75310">
      <w:pPr>
        <w:pStyle w:val="NoSpacing"/>
        <w:rPr>
          <w:rFonts w:cs="Times New Roman"/>
          <w:szCs w:val="24"/>
        </w:rPr>
      </w:pPr>
    </w:p>
    <w:p w14:paraId="33BDA29D" w14:textId="77777777" w:rsidR="00B75310" w:rsidRDefault="00B75310" w:rsidP="00B75310">
      <w:pPr>
        <w:pStyle w:val="NoSpacing"/>
        <w:rPr>
          <w:rFonts w:cs="Times New Roman"/>
          <w:szCs w:val="24"/>
        </w:rPr>
      </w:pPr>
    </w:p>
    <w:p w14:paraId="0D14381B" w14:textId="77777777" w:rsidR="00B75310" w:rsidRDefault="00B75310" w:rsidP="00B75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Sep.1412</w:t>
      </w:r>
      <w:r>
        <w:rPr>
          <w:rFonts w:cs="Times New Roman"/>
          <w:szCs w:val="24"/>
        </w:rPr>
        <w:tab/>
        <w:t>He had died by this time.</w:t>
      </w:r>
    </w:p>
    <w:p w14:paraId="5BB919D5" w14:textId="77777777" w:rsidR="00B75310" w:rsidRDefault="00B75310" w:rsidP="00B75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r w:rsidRPr="0017586A">
        <w:rPr>
          <w:rFonts w:cs="Times New Roman"/>
          <w:szCs w:val="24"/>
        </w:rPr>
        <w:t>https://bedsarchives.bedford.gov.uk/CommunityHistories/UpperDean/ListOfDeanVicars.aspx</w:t>
      </w:r>
      <w:r>
        <w:rPr>
          <w:rFonts w:cs="Times New Roman"/>
          <w:szCs w:val="24"/>
        </w:rPr>
        <w:t xml:space="preserve"> )</w:t>
      </w:r>
    </w:p>
    <w:p w14:paraId="6720D8CB" w14:textId="77777777" w:rsidR="00B75310" w:rsidRDefault="00B75310" w:rsidP="00B75310">
      <w:pPr>
        <w:pStyle w:val="NoSpacing"/>
        <w:rPr>
          <w:rFonts w:cs="Times New Roman"/>
          <w:szCs w:val="24"/>
        </w:rPr>
      </w:pPr>
    </w:p>
    <w:p w14:paraId="7229CA78" w14:textId="77777777" w:rsidR="00B75310" w:rsidRDefault="00B75310" w:rsidP="00B75310">
      <w:pPr>
        <w:pStyle w:val="NoSpacing"/>
        <w:rPr>
          <w:rFonts w:cs="Times New Roman"/>
          <w:szCs w:val="24"/>
        </w:rPr>
      </w:pPr>
    </w:p>
    <w:p w14:paraId="48495EEB" w14:textId="77777777" w:rsidR="00B75310" w:rsidRDefault="00B75310" w:rsidP="00B75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2026</w:t>
      </w:r>
    </w:p>
    <w:p w14:paraId="7249667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B753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D6E78" w14:textId="77777777" w:rsidR="00EE63EA" w:rsidRDefault="00EE63EA" w:rsidP="00086E2C">
      <w:pPr>
        <w:spacing w:after="0" w:line="240" w:lineRule="auto"/>
      </w:pPr>
      <w:r>
        <w:separator/>
      </w:r>
    </w:p>
  </w:endnote>
  <w:endnote w:type="continuationSeparator" w:id="0">
    <w:p w14:paraId="35300DA3" w14:textId="77777777" w:rsidR="00EE63EA" w:rsidRDefault="00EE63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0FB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CA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8CE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C6E0" w14:textId="77777777" w:rsidR="00EE63EA" w:rsidRDefault="00EE63EA" w:rsidP="00086E2C">
      <w:pPr>
        <w:spacing w:after="0" w:line="240" w:lineRule="auto"/>
      </w:pPr>
      <w:r>
        <w:separator/>
      </w:r>
    </w:p>
  </w:footnote>
  <w:footnote w:type="continuationSeparator" w:id="0">
    <w:p w14:paraId="0945924B" w14:textId="77777777" w:rsidR="00EE63EA" w:rsidRDefault="00EE63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C509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67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04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10"/>
    <w:rsid w:val="00086E2C"/>
    <w:rsid w:val="000A2E7A"/>
    <w:rsid w:val="002244B7"/>
    <w:rsid w:val="00314D94"/>
    <w:rsid w:val="00617568"/>
    <w:rsid w:val="006E68FA"/>
    <w:rsid w:val="00B75310"/>
    <w:rsid w:val="00E01D27"/>
    <w:rsid w:val="00ED3A55"/>
    <w:rsid w:val="00EE63EA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ABA8"/>
  <w15:chartTrackingRefBased/>
  <w15:docId w15:val="{0AAAA0BE-7860-4437-ACE4-CE3F561B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531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172</Characters>
  <Application>Microsoft Office Word</Application>
  <DocSecurity>0</DocSecurity>
  <Lines>9</Lines>
  <Paragraphs>5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2026-04-09T21:45:00Z</dcterms:created>
  <dcterms:modified xsi:type="dcterms:W3CDTF">2026-04-09T21:46:00Z</dcterms:modified>
</cp:coreProperties>
</file>