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4141C" w14:textId="77777777" w:rsidR="00A96353" w:rsidRDefault="00A96353" w:rsidP="00A9635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William BOYS</w:t>
      </w:r>
      <w:r>
        <w:rPr>
          <w:rFonts w:ascii="Times New Roman" w:hAnsi="Times New Roman" w:cs="Times New Roman"/>
          <w:lang w:val="en-US"/>
        </w:rPr>
        <w:t xml:space="preserve">       (fl.1478)</w:t>
      </w:r>
    </w:p>
    <w:p w14:paraId="44A442F9" w14:textId="77777777" w:rsidR="00A96353" w:rsidRDefault="00A96353" w:rsidP="00A9635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Tewkesbury, Gloucestershire. Mercer.</w:t>
      </w:r>
    </w:p>
    <w:p w14:paraId="6CAA2B43" w14:textId="77777777" w:rsidR="00A96353" w:rsidRDefault="00A96353" w:rsidP="00A96353">
      <w:pPr>
        <w:pStyle w:val="NoSpacing"/>
        <w:rPr>
          <w:rFonts w:ascii="Times New Roman" w:hAnsi="Times New Roman" w:cs="Times New Roman"/>
          <w:lang w:val="en-US"/>
        </w:rPr>
      </w:pPr>
    </w:p>
    <w:p w14:paraId="574A9D41" w14:textId="77777777" w:rsidR="00A96353" w:rsidRDefault="00A96353" w:rsidP="00A96353">
      <w:pPr>
        <w:pStyle w:val="NoSpacing"/>
        <w:rPr>
          <w:rFonts w:ascii="Times New Roman" w:hAnsi="Times New Roman" w:cs="Times New Roman"/>
          <w:lang w:val="en-US"/>
        </w:rPr>
      </w:pPr>
    </w:p>
    <w:p w14:paraId="647FA073" w14:textId="77777777" w:rsidR="00A96353" w:rsidRDefault="00A96353" w:rsidP="00A9635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1478</w:t>
      </w:r>
      <w:r>
        <w:rPr>
          <w:rFonts w:ascii="Times New Roman" w:hAnsi="Times New Roman" w:cs="Times New Roman"/>
          <w:lang w:val="en-US"/>
        </w:rPr>
        <w:tab/>
        <w:t>John Farley of Gloucester brought a plaint of trespass and contempt</w:t>
      </w:r>
    </w:p>
    <w:p w14:paraId="0F3B53D1" w14:textId="77777777" w:rsidR="00A96353" w:rsidRDefault="00A96353" w:rsidP="00A9635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against him and 7 others.</w:t>
      </w:r>
    </w:p>
    <w:p w14:paraId="720B2BF3" w14:textId="77777777" w:rsidR="00A96353" w:rsidRDefault="00A96353" w:rsidP="00A9635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BB4425">
          <w:rPr>
            <w:rStyle w:val="Hyperlink"/>
            <w:rFonts w:ascii="Times New Roman" w:hAnsi="Times New Roman" w:cs="Times New Roman"/>
            <w:lang w:val="en-US"/>
          </w:rPr>
          <w:t>https://waalt.uh.edu/index.php/KB27/866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31A1FDDE" w14:textId="77777777" w:rsidR="00A96353" w:rsidRDefault="00A96353" w:rsidP="00A96353">
      <w:pPr>
        <w:pStyle w:val="NoSpacing"/>
        <w:rPr>
          <w:rFonts w:ascii="Times New Roman" w:hAnsi="Times New Roman" w:cs="Times New Roman"/>
          <w:lang w:val="en-US"/>
        </w:rPr>
      </w:pPr>
    </w:p>
    <w:p w14:paraId="2E94F967" w14:textId="77777777" w:rsidR="00A96353" w:rsidRDefault="00A96353" w:rsidP="00A96353">
      <w:pPr>
        <w:pStyle w:val="NoSpacing"/>
        <w:rPr>
          <w:rFonts w:ascii="Times New Roman" w:hAnsi="Times New Roman" w:cs="Times New Roman"/>
          <w:lang w:val="en-US"/>
        </w:rPr>
      </w:pPr>
    </w:p>
    <w:p w14:paraId="2430B066" w14:textId="77777777" w:rsidR="00A96353" w:rsidRDefault="00A96353" w:rsidP="00A9635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7 March 2026</w:t>
      </w:r>
    </w:p>
    <w:p w14:paraId="1D0335E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BA2A5" w14:textId="77777777" w:rsidR="00864744" w:rsidRDefault="00864744" w:rsidP="00086E2C">
      <w:pPr>
        <w:spacing w:after="0" w:line="240" w:lineRule="auto"/>
      </w:pPr>
      <w:r>
        <w:separator/>
      </w:r>
    </w:p>
  </w:endnote>
  <w:endnote w:type="continuationSeparator" w:id="0">
    <w:p w14:paraId="242952B8" w14:textId="77777777" w:rsidR="00864744" w:rsidRDefault="0086474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039A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A54E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33A9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E10C9" w14:textId="77777777" w:rsidR="00864744" w:rsidRDefault="00864744" w:rsidP="00086E2C">
      <w:pPr>
        <w:spacing w:after="0" w:line="240" w:lineRule="auto"/>
      </w:pPr>
      <w:r>
        <w:separator/>
      </w:r>
    </w:p>
  </w:footnote>
  <w:footnote w:type="continuationSeparator" w:id="0">
    <w:p w14:paraId="053CCABE" w14:textId="77777777" w:rsidR="00864744" w:rsidRDefault="0086474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2D0F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A661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BB7D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353"/>
    <w:rsid w:val="00086E2C"/>
    <w:rsid w:val="000A2E7A"/>
    <w:rsid w:val="002244B7"/>
    <w:rsid w:val="00314D94"/>
    <w:rsid w:val="00617568"/>
    <w:rsid w:val="006E68FA"/>
    <w:rsid w:val="00834B6C"/>
    <w:rsid w:val="00864744"/>
    <w:rsid w:val="00A9635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B528E"/>
  <w15:chartTrackingRefBased/>
  <w15:docId w15:val="{89986DD4-5BDF-4892-89B3-ECD4DB6EB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9635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9635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6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38</Words>
  <Characters>252</Characters>
  <Application>Microsoft Office Word</Application>
  <DocSecurity>0</DocSecurity>
  <Lines>14</Lines>
  <Paragraphs>9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2026-03-08T21:02:00Z</dcterms:created>
  <dcterms:modified xsi:type="dcterms:W3CDTF">2026-03-08T21:05:00Z</dcterms:modified>
</cp:coreProperties>
</file>