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9C897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BOYLL</w:t>
      </w:r>
      <w:r>
        <w:rPr>
          <w:rFonts w:ascii="Times New Roman" w:hAnsi="Times New Roman" w:cs="Times New Roman"/>
          <w:lang w:val="en-US"/>
        </w:rPr>
        <w:t xml:space="preserve">      (fl.1480)</w:t>
      </w:r>
    </w:p>
    <w:p w14:paraId="19C13069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Carcroft</w:t>
      </w:r>
      <w:proofErr w:type="spellEnd"/>
      <w:r>
        <w:rPr>
          <w:rFonts w:ascii="Times New Roman" w:hAnsi="Times New Roman" w:cs="Times New Roman"/>
          <w:lang w:val="en-US"/>
        </w:rPr>
        <w:t>, Yorkshire. Yeoman.</w:t>
      </w:r>
    </w:p>
    <w:p w14:paraId="236AE0D2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</w:p>
    <w:p w14:paraId="563FA65D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</w:p>
    <w:p w14:paraId="62DE21F6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Jan.1480</w:t>
      </w:r>
      <w:r>
        <w:rPr>
          <w:rFonts w:ascii="Times New Roman" w:hAnsi="Times New Roman" w:cs="Times New Roman"/>
          <w:lang w:val="en-US"/>
        </w:rPr>
        <w:tab/>
        <w:t xml:space="preserve">He was pardoned for not appearing to answer Richard Warner(q.v.) </w:t>
      </w:r>
    </w:p>
    <w:p w14:paraId="7EC9D4F2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touching a debt of £6 6s 8d.    (C.P.R. 1476-85 p.150)</w:t>
      </w:r>
    </w:p>
    <w:p w14:paraId="1FFB4E6A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</w:p>
    <w:p w14:paraId="06FBEDC9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</w:p>
    <w:p w14:paraId="09DDF11E" w14:textId="77777777" w:rsidR="00F11497" w:rsidRDefault="00F11497" w:rsidP="00F114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 April 2026</w:t>
      </w:r>
    </w:p>
    <w:p w14:paraId="5F8749B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47FA8" w14:textId="77777777" w:rsidR="0072042C" w:rsidRDefault="0072042C" w:rsidP="00086E2C">
      <w:pPr>
        <w:spacing w:after="0" w:line="240" w:lineRule="auto"/>
      </w:pPr>
      <w:r>
        <w:separator/>
      </w:r>
    </w:p>
  </w:endnote>
  <w:endnote w:type="continuationSeparator" w:id="0">
    <w:p w14:paraId="266A0180" w14:textId="77777777" w:rsidR="0072042C" w:rsidRDefault="007204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B47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EA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105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7D10" w14:textId="77777777" w:rsidR="0072042C" w:rsidRDefault="0072042C" w:rsidP="00086E2C">
      <w:pPr>
        <w:spacing w:after="0" w:line="240" w:lineRule="auto"/>
      </w:pPr>
      <w:r>
        <w:separator/>
      </w:r>
    </w:p>
  </w:footnote>
  <w:footnote w:type="continuationSeparator" w:id="0">
    <w:p w14:paraId="17034A0B" w14:textId="77777777" w:rsidR="0072042C" w:rsidRDefault="007204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60C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4926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7A44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97"/>
    <w:rsid w:val="00086E2C"/>
    <w:rsid w:val="000A2E7A"/>
    <w:rsid w:val="002244B7"/>
    <w:rsid w:val="00314D94"/>
    <w:rsid w:val="00617568"/>
    <w:rsid w:val="006E68FA"/>
    <w:rsid w:val="0072042C"/>
    <w:rsid w:val="00896D73"/>
    <w:rsid w:val="00ED3A55"/>
    <w:rsid w:val="00F11497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F5B22"/>
  <w15:chartTrackingRefBased/>
  <w15:docId w15:val="{6D78A064-F847-47F3-999A-BF0D8826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114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177</Characters>
  <Application>Microsoft Office Word</Application>
  <DocSecurity>0</DocSecurity>
  <Lines>8</Lines>
  <Paragraphs>5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2026-04-14T12:47:00Z</dcterms:created>
  <dcterms:modified xsi:type="dcterms:W3CDTF">2026-04-14T12:48:00Z</dcterms:modified>
</cp:coreProperties>
</file>