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34477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BOWYS</w:t>
      </w:r>
      <w:r>
        <w:rPr>
          <w:rFonts w:ascii="Times New Roman" w:hAnsi="Times New Roman" w:cs="Times New Roman"/>
          <w:lang w:val="en-US"/>
        </w:rPr>
        <w:t xml:space="preserve">       (fl.1490)</w:t>
      </w:r>
    </w:p>
    <w:p w14:paraId="3C965489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Coventry. Locksmith.</w:t>
      </w:r>
    </w:p>
    <w:p w14:paraId="6E35D44C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</w:p>
    <w:p w14:paraId="221E6138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</w:p>
    <w:p w14:paraId="028473B2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Margery(q.v.)</w:t>
      </w:r>
    </w:p>
    <w:p w14:paraId="2E5718AE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https://waalt.uh.edu/index.php/KB27/914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E5A9AB6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</w:p>
    <w:p w14:paraId="54EE1E3E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</w:p>
    <w:p w14:paraId="4E0B2077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1490</w:t>
      </w:r>
      <w:r>
        <w:rPr>
          <w:rFonts w:ascii="Times New Roman" w:hAnsi="Times New Roman" w:cs="Times New Roman"/>
          <w:lang w:val="en-US"/>
        </w:rPr>
        <w:tab/>
        <w:t xml:space="preserve">John Harres(q.v.) and his wife, Margaret(q.v.), brought a plaint of </w:t>
      </w:r>
    </w:p>
    <w:p w14:paraId="1BE95D4F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trespass against them and 3 others.    (ibid.)</w:t>
      </w:r>
    </w:p>
    <w:p w14:paraId="62AD5EA3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</w:p>
    <w:p w14:paraId="3014833C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</w:p>
    <w:p w14:paraId="1DFB5D7B" w14:textId="77777777" w:rsidR="005B2C6F" w:rsidRDefault="005B2C6F" w:rsidP="005B2C6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April 2026</w:t>
      </w:r>
    </w:p>
    <w:p w14:paraId="7459F40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9142C" w14:textId="77777777" w:rsidR="00401282" w:rsidRDefault="00401282" w:rsidP="00086E2C">
      <w:pPr>
        <w:spacing w:after="0" w:line="240" w:lineRule="auto"/>
      </w:pPr>
      <w:r>
        <w:separator/>
      </w:r>
    </w:p>
  </w:endnote>
  <w:endnote w:type="continuationSeparator" w:id="0">
    <w:p w14:paraId="4036B0B2" w14:textId="77777777" w:rsidR="00401282" w:rsidRDefault="0040128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92F3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ABC5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665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59B4B" w14:textId="77777777" w:rsidR="00401282" w:rsidRDefault="00401282" w:rsidP="00086E2C">
      <w:pPr>
        <w:spacing w:after="0" w:line="240" w:lineRule="auto"/>
      </w:pPr>
      <w:r>
        <w:separator/>
      </w:r>
    </w:p>
  </w:footnote>
  <w:footnote w:type="continuationSeparator" w:id="0">
    <w:p w14:paraId="68CFE532" w14:textId="77777777" w:rsidR="00401282" w:rsidRDefault="0040128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6D9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712D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1344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C6F"/>
    <w:rsid w:val="00086E2C"/>
    <w:rsid w:val="000A2E7A"/>
    <w:rsid w:val="002244B7"/>
    <w:rsid w:val="00314D94"/>
    <w:rsid w:val="00401282"/>
    <w:rsid w:val="005B2C6F"/>
    <w:rsid w:val="00617568"/>
    <w:rsid w:val="006E68FA"/>
    <w:rsid w:val="00ED3A55"/>
    <w:rsid w:val="00F479D0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6C1F9"/>
  <w15:chartTrackingRefBased/>
  <w15:docId w15:val="{259BD4A9-31C1-46E9-BEEE-66622A76F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B2C6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B2C6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52</Words>
  <Characters>262</Characters>
  <Application>Microsoft Office Word</Application>
  <DocSecurity>0</DocSecurity>
  <Lines>11</Lines>
  <Paragraphs>8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2026-04-19T21:41:00Z</dcterms:created>
  <dcterms:modified xsi:type="dcterms:W3CDTF">2026-04-19T21:42:00Z</dcterms:modified>
</cp:coreProperties>
</file>