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BFBA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Margery BOWYS</w:t>
      </w:r>
      <w:r>
        <w:rPr>
          <w:rFonts w:ascii="Times New Roman" w:hAnsi="Times New Roman" w:cs="Times New Roman"/>
          <w:lang w:val="en-US"/>
        </w:rPr>
        <w:t xml:space="preserve">          (fl.1490)</w:t>
      </w:r>
    </w:p>
    <w:p w14:paraId="76E80208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Coventry. </w:t>
      </w:r>
    </w:p>
    <w:p w14:paraId="3DA2E757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</w:p>
    <w:p w14:paraId="2D91C6F4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</w:p>
    <w:p w14:paraId="4C8A4A05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William(q.v.)</w:t>
      </w:r>
    </w:p>
    <w:p w14:paraId="70467150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975FF8D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</w:p>
    <w:p w14:paraId="1ED996DF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</w:p>
    <w:p w14:paraId="1C7DA9E7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 xml:space="preserve">John Harres(q.v.) and his wife, Margaret(q.v.), brought a plaint of </w:t>
      </w:r>
    </w:p>
    <w:p w14:paraId="1BEBC1EF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trespass against them and 3 others.    (ibid.)</w:t>
      </w:r>
    </w:p>
    <w:p w14:paraId="3E7BBE73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</w:p>
    <w:p w14:paraId="2C460657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</w:p>
    <w:p w14:paraId="156DF2CD" w14:textId="77777777" w:rsidR="008B48C2" w:rsidRDefault="008B48C2" w:rsidP="008B48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April 2026</w:t>
      </w:r>
    </w:p>
    <w:p w14:paraId="52543A4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C9EFF" w14:textId="77777777" w:rsidR="00EA6357" w:rsidRDefault="00EA6357" w:rsidP="00086E2C">
      <w:pPr>
        <w:spacing w:after="0" w:line="240" w:lineRule="auto"/>
      </w:pPr>
      <w:r>
        <w:separator/>
      </w:r>
    </w:p>
  </w:endnote>
  <w:endnote w:type="continuationSeparator" w:id="0">
    <w:p w14:paraId="25980ACE" w14:textId="77777777" w:rsidR="00EA6357" w:rsidRDefault="00EA63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8E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5CD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19D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61E2" w14:textId="77777777" w:rsidR="00EA6357" w:rsidRDefault="00EA6357" w:rsidP="00086E2C">
      <w:pPr>
        <w:spacing w:after="0" w:line="240" w:lineRule="auto"/>
      </w:pPr>
      <w:r>
        <w:separator/>
      </w:r>
    </w:p>
  </w:footnote>
  <w:footnote w:type="continuationSeparator" w:id="0">
    <w:p w14:paraId="58CD32E4" w14:textId="77777777" w:rsidR="00EA6357" w:rsidRDefault="00EA63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9DC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BD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79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C2"/>
    <w:rsid w:val="00086E2C"/>
    <w:rsid w:val="000A2E7A"/>
    <w:rsid w:val="002244B7"/>
    <w:rsid w:val="00314D94"/>
    <w:rsid w:val="00617568"/>
    <w:rsid w:val="006E68FA"/>
    <w:rsid w:val="008B48C2"/>
    <w:rsid w:val="00EA6357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D7B0C"/>
  <w15:chartTrackingRefBased/>
  <w15:docId w15:val="{022D8D44-7BAC-4A9A-AC15-2CF7515D2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B48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48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197</Characters>
  <Application>Microsoft Office Word</Application>
  <DocSecurity>0</DocSecurity>
  <Lines>13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2026-04-19T21:42:00Z</dcterms:created>
  <dcterms:modified xsi:type="dcterms:W3CDTF">2026-04-19T21:43:00Z</dcterms:modified>
</cp:coreProperties>
</file>