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AF28" w14:textId="77777777" w:rsidR="00F415C0" w:rsidRDefault="00F415C0" w:rsidP="00F415C0">
      <w:pPr>
        <w:pStyle w:val="NoSpacing"/>
      </w:pPr>
      <w:r>
        <w:rPr>
          <w:u w:val="single"/>
        </w:rPr>
        <w:t>John BOWYERE</w:t>
      </w:r>
      <w:r>
        <w:t xml:space="preserve">        (fl.1437)</w:t>
      </w:r>
    </w:p>
    <w:p w14:paraId="5AC25A96" w14:textId="77777777" w:rsidR="00F415C0" w:rsidRDefault="00F415C0" w:rsidP="00F415C0">
      <w:pPr>
        <w:pStyle w:val="NoSpacing"/>
      </w:pPr>
      <w:r>
        <w:t>of Bristol. Bowyer.</w:t>
      </w:r>
    </w:p>
    <w:p w14:paraId="6D1A0A26" w14:textId="77777777" w:rsidR="00F415C0" w:rsidRDefault="00F415C0" w:rsidP="00F415C0">
      <w:pPr>
        <w:pStyle w:val="NoSpacing"/>
      </w:pPr>
    </w:p>
    <w:p w14:paraId="1B0455F5" w14:textId="77777777" w:rsidR="00F415C0" w:rsidRDefault="00F415C0" w:rsidP="00F415C0">
      <w:pPr>
        <w:pStyle w:val="NoSpacing"/>
      </w:pPr>
    </w:p>
    <w:p w14:paraId="10625F1D" w14:textId="77777777" w:rsidR="00F415C0" w:rsidRDefault="00F415C0" w:rsidP="00F415C0">
      <w:pPr>
        <w:pStyle w:val="NoSpacing"/>
      </w:pPr>
      <w:r>
        <w:tab/>
        <w:t>1437</w:t>
      </w:r>
      <w:r>
        <w:tab/>
        <w:t>Thomas Bertram(q.v.) brought a plaint of debt against him and William</w:t>
      </w:r>
    </w:p>
    <w:p w14:paraId="28E79D79" w14:textId="77777777" w:rsidR="00F415C0" w:rsidRDefault="00F415C0" w:rsidP="00F415C0">
      <w:pPr>
        <w:pStyle w:val="NoSpacing"/>
      </w:pPr>
      <w:r>
        <w:tab/>
      </w:r>
      <w:r>
        <w:tab/>
        <w:t>Pyke of Bristol(q.v.).</w:t>
      </w:r>
    </w:p>
    <w:p w14:paraId="5890FECD" w14:textId="77777777" w:rsidR="00F415C0" w:rsidRDefault="00F415C0" w:rsidP="00F415C0">
      <w:pPr>
        <w:pStyle w:val="NoSpacing"/>
      </w:pPr>
      <w:r>
        <w:tab/>
      </w:r>
      <w:r>
        <w:tab/>
        <w:t xml:space="preserve">( </w:t>
      </w:r>
      <w:hyperlink r:id="rId6" w:history="1">
        <w:r w:rsidRPr="00B113C4">
          <w:rPr>
            <w:rStyle w:val="Hyperlink"/>
          </w:rPr>
          <w:t>https://waalt.uh.edu/index.php/CP40/705</w:t>
        </w:r>
      </w:hyperlink>
      <w:r>
        <w:t xml:space="preserve"> )</w:t>
      </w:r>
    </w:p>
    <w:p w14:paraId="4D8BE220" w14:textId="77777777" w:rsidR="00F415C0" w:rsidRDefault="00F415C0" w:rsidP="00F415C0">
      <w:pPr>
        <w:pStyle w:val="NoSpacing"/>
      </w:pPr>
    </w:p>
    <w:p w14:paraId="0A6ED5CC" w14:textId="77777777" w:rsidR="00F415C0" w:rsidRDefault="00F415C0" w:rsidP="00F415C0">
      <w:pPr>
        <w:pStyle w:val="NoSpacing"/>
      </w:pPr>
    </w:p>
    <w:p w14:paraId="590CA35D" w14:textId="77777777" w:rsidR="00F415C0" w:rsidRDefault="00F415C0" w:rsidP="00F415C0">
      <w:pPr>
        <w:pStyle w:val="NoSpacing"/>
      </w:pPr>
      <w:r>
        <w:t>18 January 2026</w:t>
      </w:r>
    </w:p>
    <w:p w14:paraId="16360C8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3B5A" w14:textId="77777777" w:rsidR="00BC4062" w:rsidRDefault="00BC4062" w:rsidP="00086E2C">
      <w:pPr>
        <w:spacing w:after="0" w:line="240" w:lineRule="auto"/>
      </w:pPr>
      <w:r>
        <w:separator/>
      </w:r>
    </w:p>
  </w:endnote>
  <w:endnote w:type="continuationSeparator" w:id="0">
    <w:p w14:paraId="038FD807" w14:textId="77777777" w:rsidR="00BC4062" w:rsidRDefault="00BC406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874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895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B42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BD6C" w14:textId="77777777" w:rsidR="00BC4062" w:rsidRDefault="00BC4062" w:rsidP="00086E2C">
      <w:pPr>
        <w:spacing w:after="0" w:line="240" w:lineRule="auto"/>
      </w:pPr>
      <w:r>
        <w:separator/>
      </w:r>
    </w:p>
  </w:footnote>
  <w:footnote w:type="continuationSeparator" w:id="0">
    <w:p w14:paraId="6B83B4E7" w14:textId="77777777" w:rsidR="00BC4062" w:rsidRDefault="00BC406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F1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7A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3E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C0"/>
    <w:rsid w:val="00086E2C"/>
    <w:rsid w:val="000A2E7A"/>
    <w:rsid w:val="002244B7"/>
    <w:rsid w:val="00314D94"/>
    <w:rsid w:val="00617568"/>
    <w:rsid w:val="006E68FA"/>
    <w:rsid w:val="00BC4062"/>
    <w:rsid w:val="00D47AB4"/>
    <w:rsid w:val="00ED3A55"/>
    <w:rsid w:val="00F415C0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6EB8B"/>
  <w15:chartTrackingRefBased/>
  <w15:docId w15:val="{7910DBCD-74C6-4ED9-A4C0-308B17FE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415C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415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238</Characters>
  <Application>Microsoft Office Word</Application>
  <DocSecurity>0</DocSecurity>
  <Lines>6</Lines>
  <Paragraphs>6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2026-01-27T21:36:00Z</dcterms:created>
  <dcterms:modified xsi:type="dcterms:W3CDTF">2026-01-27T21:37:00Z</dcterms:modified>
</cp:coreProperties>
</file>