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77794" w14:textId="77777777" w:rsidR="00590B37" w:rsidRDefault="00590B37" w:rsidP="00590B37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BOWYER</w:t>
      </w:r>
      <w:r>
        <w:rPr>
          <w:rFonts w:cs="Times New Roman"/>
          <w:lang w:val="en-US"/>
        </w:rPr>
        <w:t xml:space="preserve">      (fl.1494)</w:t>
      </w:r>
    </w:p>
    <w:p w14:paraId="3B7331F9" w14:textId="77777777" w:rsidR="00590B37" w:rsidRDefault="00590B37" w:rsidP="00590B3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Cutler.</w:t>
      </w:r>
    </w:p>
    <w:p w14:paraId="4D50E2B1" w14:textId="77777777" w:rsidR="00590B37" w:rsidRDefault="00590B37" w:rsidP="00590B37">
      <w:pPr>
        <w:pStyle w:val="NoSpacing"/>
        <w:rPr>
          <w:rFonts w:cs="Times New Roman"/>
          <w:lang w:val="en-US"/>
        </w:rPr>
      </w:pPr>
    </w:p>
    <w:p w14:paraId="331573D9" w14:textId="77777777" w:rsidR="00590B37" w:rsidRDefault="00590B37" w:rsidP="00590B37">
      <w:pPr>
        <w:pStyle w:val="NoSpacing"/>
        <w:rPr>
          <w:rFonts w:cs="Times New Roman"/>
          <w:lang w:val="en-US"/>
        </w:rPr>
      </w:pPr>
    </w:p>
    <w:p w14:paraId="590A139D" w14:textId="77777777" w:rsidR="00590B37" w:rsidRDefault="00590B37" w:rsidP="00590B3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1494</w:t>
      </w:r>
      <w:r>
        <w:rPr>
          <w:rFonts w:cs="Times New Roman"/>
          <w:lang w:val="en-US"/>
        </w:rPr>
        <w:tab/>
        <w:t>The King brought a plaint against Robert Myrfyn of St. Albans(q.v.)</w:t>
      </w:r>
    </w:p>
    <w:p w14:paraId="729F4852" w14:textId="77777777" w:rsidR="00590B37" w:rsidRDefault="00590B37" w:rsidP="00590B3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and 5 others for the breaking of a peace bond towards him.</w:t>
      </w:r>
    </w:p>
    <w:p w14:paraId="63A66D45" w14:textId="77777777" w:rsidR="00590B37" w:rsidRDefault="00590B37" w:rsidP="00590B3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77B53">
          <w:rPr>
            <w:rStyle w:val="Hyperlink"/>
            <w:rFonts w:cs="Times New Roman"/>
            <w:lang w:val="en-US"/>
          </w:rPr>
          <w:t>https://waalt.uh.edu/index.php/KB27/930</w:t>
        </w:r>
      </w:hyperlink>
      <w:r>
        <w:rPr>
          <w:rFonts w:cs="Times New Roman"/>
          <w:lang w:val="en-US"/>
        </w:rPr>
        <w:t xml:space="preserve"> )</w:t>
      </w:r>
    </w:p>
    <w:p w14:paraId="02BAD719" w14:textId="77777777" w:rsidR="00590B37" w:rsidRDefault="00590B37" w:rsidP="00590B37">
      <w:pPr>
        <w:pStyle w:val="NoSpacing"/>
        <w:rPr>
          <w:rFonts w:cs="Times New Roman"/>
          <w:lang w:val="en-US"/>
        </w:rPr>
      </w:pPr>
    </w:p>
    <w:p w14:paraId="54DA8431" w14:textId="77777777" w:rsidR="00590B37" w:rsidRDefault="00590B37" w:rsidP="00590B37">
      <w:pPr>
        <w:pStyle w:val="NoSpacing"/>
        <w:rPr>
          <w:rFonts w:cs="Times New Roman"/>
          <w:lang w:val="en-US"/>
        </w:rPr>
      </w:pPr>
    </w:p>
    <w:p w14:paraId="5E0E28CA" w14:textId="77777777" w:rsidR="00590B37" w:rsidRDefault="00590B37" w:rsidP="00590B3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4 May 2026</w:t>
      </w:r>
    </w:p>
    <w:p w14:paraId="4BCBB32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258F8" w14:textId="77777777" w:rsidR="00EF787A" w:rsidRDefault="00EF787A" w:rsidP="00086E2C">
      <w:pPr>
        <w:spacing w:after="0" w:line="240" w:lineRule="auto"/>
      </w:pPr>
      <w:r>
        <w:separator/>
      </w:r>
    </w:p>
  </w:endnote>
  <w:endnote w:type="continuationSeparator" w:id="0">
    <w:p w14:paraId="7CF844BF" w14:textId="77777777" w:rsidR="00EF787A" w:rsidRDefault="00EF787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B609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37CC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04D9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9583D" w14:textId="77777777" w:rsidR="00EF787A" w:rsidRDefault="00EF787A" w:rsidP="00086E2C">
      <w:pPr>
        <w:spacing w:after="0" w:line="240" w:lineRule="auto"/>
      </w:pPr>
      <w:r>
        <w:separator/>
      </w:r>
    </w:p>
  </w:footnote>
  <w:footnote w:type="continuationSeparator" w:id="0">
    <w:p w14:paraId="5F307A46" w14:textId="77777777" w:rsidR="00EF787A" w:rsidRDefault="00EF787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3ACC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1508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CE06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37"/>
    <w:rsid w:val="00086E2C"/>
    <w:rsid w:val="000A2E7A"/>
    <w:rsid w:val="002244B7"/>
    <w:rsid w:val="00314D94"/>
    <w:rsid w:val="00417A51"/>
    <w:rsid w:val="005435B9"/>
    <w:rsid w:val="00590B37"/>
    <w:rsid w:val="00617568"/>
    <w:rsid w:val="006E68FA"/>
    <w:rsid w:val="008E56AD"/>
    <w:rsid w:val="00AF65CA"/>
    <w:rsid w:val="00ED3A55"/>
    <w:rsid w:val="00EF787A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5412F"/>
  <w15:chartTrackingRefBased/>
  <w15:docId w15:val="{28FA6828-C3F8-4533-8D15-A6EBD8844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90B3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2026-05-05T19:29:00Z</dcterms:created>
  <dcterms:modified xsi:type="dcterms:W3CDTF">2026-05-05T19:29:00Z</dcterms:modified>
</cp:coreProperties>
</file>