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B5B1" w14:textId="77777777" w:rsidR="00242233" w:rsidRDefault="00242233" w:rsidP="00242233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Robert BOWYER</w:t>
      </w:r>
      <w:r>
        <w:rPr>
          <w:rFonts w:eastAsia="Times New Roman"/>
        </w:rPr>
        <w:t xml:space="preserve">        (fl.1440)</w:t>
      </w:r>
    </w:p>
    <w:p w14:paraId="76423957" w14:textId="77777777" w:rsidR="00242233" w:rsidRDefault="00242233" w:rsidP="00242233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</w:t>
      </w:r>
      <w:proofErr w:type="spellStart"/>
      <w:r>
        <w:rPr>
          <w:rFonts w:eastAsia="Times New Roman"/>
        </w:rPr>
        <w:t>Shirburn</w:t>
      </w:r>
      <w:proofErr w:type="spellEnd"/>
      <w:r>
        <w:rPr>
          <w:rFonts w:eastAsia="Times New Roman"/>
        </w:rPr>
        <w:t>. Bowyer.</w:t>
      </w:r>
    </w:p>
    <w:p w14:paraId="659EC0FB" w14:textId="77777777" w:rsidR="00242233" w:rsidRDefault="00242233" w:rsidP="00242233">
      <w:pPr>
        <w:pStyle w:val="NoSpacing"/>
        <w:rPr>
          <w:rFonts w:eastAsia="Times New Roman"/>
        </w:rPr>
      </w:pPr>
    </w:p>
    <w:p w14:paraId="165E3920" w14:textId="77777777" w:rsidR="00242233" w:rsidRDefault="00242233" w:rsidP="00242233">
      <w:pPr>
        <w:pStyle w:val="NoSpacing"/>
        <w:rPr>
          <w:rFonts w:eastAsia="Times New Roman"/>
        </w:rPr>
      </w:pPr>
    </w:p>
    <w:p w14:paraId="37C22F3B" w14:textId="77777777" w:rsidR="00242233" w:rsidRDefault="00242233" w:rsidP="00242233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John North(q.v.) brought a plaint of debt against him and 4 others.</w:t>
      </w:r>
    </w:p>
    <w:p w14:paraId="2F9AC386" w14:textId="77777777" w:rsidR="00242233" w:rsidRDefault="00242233" w:rsidP="0024223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CF69F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5F4BC465" w14:textId="77777777" w:rsidR="00242233" w:rsidRDefault="00242233" w:rsidP="00242233">
      <w:pPr>
        <w:pStyle w:val="NoSpacing"/>
        <w:rPr>
          <w:rFonts w:eastAsia="Times New Roman"/>
        </w:rPr>
      </w:pPr>
    </w:p>
    <w:p w14:paraId="78BA32ED" w14:textId="77777777" w:rsidR="00242233" w:rsidRDefault="00242233" w:rsidP="00242233">
      <w:pPr>
        <w:pStyle w:val="NoSpacing"/>
        <w:rPr>
          <w:rFonts w:eastAsia="Times New Roman"/>
        </w:rPr>
      </w:pPr>
    </w:p>
    <w:p w14:paraId="1A409EF1" w14:textId="77777777" w:rsidR="00242233" w:rsidRDefault="00242233" w:rsidP="00242233">
      <w:pPr>
        <w:pStyle w:val="NoSpacing"/>
        <w:rPr>
          <w:rFonts w:eastAsia="Times New Roman"/>
        </w:rPr>
      </w:pPr>
      <w:r>
        <w:rPr>
          <w:rFonts w:eastAsia="Times New Roman"/>
        </w:rPr>
        <w:t>14 February 2026</w:t>
      </w:r>
    </w:p>
    <w:p w14:paraId="1352961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F8B1" w14:textId="77777777" w:rsidR="00713585" w:rsidRDefault="00713585" w:rsidP="00086E2C">
      <w:pPr>
        <w:spacing w:after="0" w:line="240" w:lineRule="auto"/>
      </w:pPr>
      <w:r>
        <w:separator/>
      </w:r>
    </w:p>
  </w:endnote>
  <w:endnote w:type="continuationSeparator" w:id="0">
    <w:p w14:paraId="1A903119" w14:textId="77777777" w:rsidR="00713585" w:rsidRDefault="0071358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175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65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946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7D6AB" w14:textId="77777777" w:rsidR="00713585" w:rsidRDefault="00713585" w:rsidP="00086E2C">
      <w:pPr>
        <w:spacing w:after="0" w:line="240" w:lineRule="auto"/>
      </w:pPr>
      <w:r>
        <w:separator/>
      </w:r>
    </w:p>
  </w:footnote>
  <w:footnote w:type="continuationSeparator" w:id="0">
    <w:p w14:paraId="11BDCE71" w14:textId="77777777" w:rsidR="00713585" w:rsidRDefault="0071358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3F8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DBE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3A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33"/>
    <w:rsid w:val="00086E2C"/>
    <w:rsid w:val="000A2E7A"/>
    <w:rsid w:val="002244B7"/>
    <w:rsid w:val="00242233"/>
    <w:rsid w:val="00314D94"/>
    <w:rsid w:val="00617568"/>
    <w:rsid w:val="006E68FA"/>
    <w:rsid w:val="00713585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75EB3"/>
  <w15:chartTrackingRefBased/>
  <w15:docId w15:val="{29D966F0-E37B-491F-8AB0-8C11FD7F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4223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422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47</Words>
  <Characters>259</Characters>
  <Application>Microsoft Office Word</Application>
  <DocSecurity>0</DocSecurity>
  <Lines>18</Lines>
  <Paragraphs>9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2026-02-14T21:21:00Z</dcterms:created>
  <dcterms:modified xsi:type="dcterms:W3CDTF">2026-02-14T21:21:00Z</dcterms:modified>
</cp:coreProperties>
</file>