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7C95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Peter BOWYER</w:t>
      </w:r>
      <w:r>
        <w:rPr>
          <w:rFonts w:ascii="Times New Roman" w:hAnsi="Times New Roman" w:cs="Times New Roman"/>
          <w:lang w:val="en-US"/>
        </w:rPr>
        <w:t xml:space="preserve">       (fl.1437)</w:t>
      </w:r>
    </w:p>
    <w:p w14:paraId="4115303A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Wolverhampton, Staffordshire. Bowyer.</w:t>
      </w:r>
    </w:p>
    <w:p w14:paraId="64E80193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339162CF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6B886315" w14:textId="77777777" w:rsidR="00995B31" w:rsidRDefault="00995B31" w:rsidP="00995B31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1437</w:t>
      </w:r>
      <w:r>
        <w:rPr>
          <w:rFonts w:ascii="Times New Roman" w:hAnsi="Times New Roman" w:cs="Times New Roman"/>
          <w:lang w:val="en-US"/>
        </w:rPr>
        <w:tab/>
        <w:t xml:space="preserve">Richard Bowyer, Prior of </w:t>
      </w:r>
      <w:proofErr w:type="spellStart"/>
      <w:r>
        <w:rPr>
          <w:rFonts w:ascii="Times New Roman" w:hAnsi="Times New Roman" w:cs="Times New Roman"/>
          <w:lang w:val="en-US"/>
        </w:rPr>
        <w:t>St.Thomas</w:t>
      </w:r>
      <w:proofErr w:type="spellEnd"/>
      <w:r>
        <w:rPr>
          <w:rFonts w:ascii="Times New Roman" w:hAnsi="Times New Roman" w:cs="Times New Roman"/>
          <w:lang w:val="en-US"/>
        </w:rPr>
        <w:t xml:space="preserve"> Martyr Priory, brought a plaint of </w:t>
      </w:r>
    </w:p>
    <w:p w14:paraId="6A4E0C32" w14:textId="77777777" w:rsidR="00995B31" w:rsidRDefault="00995B31" w:rsidP="00995B31">
      <w:pPr>
        <w:pStyle w:val="NoSpacing"/>
        <w:tabs>
          <w:tab w:val="left" w:pos="720"/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debt against him and three others.</w:t>
      </w:r>
    </w:p>
    <w:p w14:paraId="4F36C5D6" w14:textId="77777777" w:rsidR="00995B31" w:rsidRDefault="00995B31" w:rsidP="00995B31">
      <w:pPr>
        <w:pStyle w:val="NoSpacing"/>
        <w:tabs>
          <w:tab w:val="left" w:pos="144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663BE">
          <w:rPr>
            <w:rStyle w:val="Hyperlink"/>
            <w:rFonts w:ascii="Times New Roman" w:hAnsi="Times New Roman" w:cs="Times New Roman"/>
            <w:lang w:val="en-US"/>
          </w:rPr>
          <w:t>http://aalt.law.uh.edu/Indices/CP40Indices/CP40_Indices.html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3507D42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41E210A3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</w:p>
    <w:p w14:paraId="18A517E2" w14:textId="77777777" w:rsidR="00995B31" w:rsidRDefault="00995B31" w:rsidP="00995B31">
      <w:pPr>
        <w:pStyle w:val="NoSpacing"/>
        <w:tabs>
          <w:tab w:val="left" w:pos="16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January 2026</w:t>
      </w:r>
    </w:p>
    <w:p w14:paraId="7743C0B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20023" w14:textId="77777777" w:rsidR="00782F0C" w:rsidRDefault="00782F0C" w:rsidP="00086E2C">
      <w:pPr>
        <w:spacing w:after="0" w:line="240" w:lineRule="auto"/>
      </w:pPr>
      <w:r>
        <w:separator/>
      </w:r>
    </w:p>
  </w:endnote>
  <w:endnote w:type="continuationSeparator" w:id="0">
    <w:p w14:paraId="5E18D7A7" w14:textId="77777777" w:rsidR="00782F0C" w:rsidRDefault="00782F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41AB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53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20D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2FD01" w14:textId="77777777" w:rsidR="00782F0C" w:rsidRDefault="00782F0C" w:rsidP="00086E2C">
      <w:pPr>
        <w:spacing w:after="0" w:line="240" w:lineRule="auto"/>
      </w:pPr>
      <w:r>
        <w:separator/>
      </w:r>
    </w:p>
  </w:footnote>
  <w:footnote w:type="continuationSeparator" w:id="0">
    <w:p w14:paraId="5A82593E" w14:textId="77777777" w:rsidR="00782F0C" w:rsidRDefault="00782F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17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48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4C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31"/>
    <w:rsid w:val="00086E2C"/>
    <w:rsid w:val="000A2E7A"/>
    <w:rsid w:val="002244B7"/>
    <w:rsid w:val="00314D94"/>
    <w:rsid w:val="00617568"/>
    <w:rsid w:val="006E68FA"/>
    <w:rsid w:val="00782F0C"/>
    <w:rsid w:val="008C1148"/>
    <w:rsid w:val="00995B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12808"/>
  <w15:chartTrackingRefBased/>
  <w15:docId w15:val="{4865AB37-69DC-4BA4-A43F-129105E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95B3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5B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_Indice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224</Characters>
  <Application>Microsoft Office Word</Application>
  <DocSecurity>0</DocSecurity>
  <Lines>10</Lines>
  <Paragraphs>6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2026-01-17T21:34:00Z</dcterms:created>
  <dcterms:modified xsi:type="dcterms:W3CDTF">2026-01-17T21:35:00Z</dcterms:modified>
</cp:coreProperties>
</file>