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51B75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BOWYER</w:t>
      </w:r>
      <w:r>
        <w:rPr>
          <w:rFonts w:ascii="Times New Roman" w:hAnsi="Times New Roman" w:cs="Times New Roman"/>
          <w:lang w:val="en-US"/>
        </w:rPr>
        <w:t xml:space="preserve">       (fl.1477)</w:t>
      </w:r>
    </w:p>
    <w:p w14:paraId="194B2EA6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Salisbury. Yeoman.</w:t>
      </w:r>
    </w:p>
    <w:p w14:paraId="7449534B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</w:p>
    <w:p w14:paraId="3C0D5EE7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</w:p>
    <w:p w14:paraId="67FEAB18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The King indicted him and 30 others for trespass and riot.</w:t>
      </w:r>
    </w:p>
    <w:p w14:paraId="2FF69621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1EA44BC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</w:p>
    <w:p w14:paraId="335BA47C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</w:p>
    <w:p w14:paraId="5DC1E7C3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</w:p>
    <w:p w14:paraId="72E4FEF3" w14:textId="77777777" w:rsidR="00DE3578" w:rsidRDefault="00DE3578" w:rsidP="00DE357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March 2026</w:t>
      </w:r>
    </w:p>
    <w:p w14:paraId="36C3740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5083B" w14:textId="77777777" w:rsidR="002F2413" w:rsidRDefault="002F2413" w:rsidP="00086E2C">
      <w:pPr>
        <w:spacing w:after="0" w:line="240" w:lineRule="auto"/>
      </w:pPr>
      <w:r>
        <w:separator/>
      </w:r>
    </w:p>
  </w:endnote>
  <w:endnote w:type="continuationSeparator" w:id="0">
    <w:p w14:paraId="72158F17" w14:textId="77777777" w:rsidR="002F2413" w:rsidRDefault="002F241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A85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764D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DA3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5EF1F" w14:textId="77777777" w:rsidR="002F2413" w:rsidRDefault="002F2413" w:rsidP="00086E2C">
      <w:pPr>
        <w:spacing w:after="0" w:line="240" w:lineRule="auto"/>
      </w:pPr>
      <w:r>
        <w:separator/>
      </w:r>
    </w:p>
  </w:footnote>
  <w:footnote w:type="continuationSeparator" w:id="0">
    <w:p w14:paraId="6EB4FE79" w14:textId="77777777" w:rsidR="002F2413" w:rsidRDefault="002F241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B0D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45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8C9E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78"/>
    <w:rsid w:val="00086E2C"/>
    <w:rsid w:val="000A2E7A"/>
    <w:rsid w:val="002244B7"/>
    <w:rsid w:val="002F2413"/>
    <w:rsid w:val="00314D94"/>
    <w:rsid w:val="00617568"/>
    <w:rsid w:val="006E68FA"/>
    <w:rsid w:val="00DE3578"/>
    <w:rsid w:val="00ED3A55"/>
    <w:rsid w:val="00F31BE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99D52"/>
  <w15:chartTrackingRefBased/>
  <w15:docId w15:val="{0720491E-6E8E-4521-93DD-4095D68A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E357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357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202</Characters>
  <Application>Microsoft Office Word</Application>
  <DocSecurity>0</DocSecurity>
  <Lines>14</Lines>
  <Paragraphs>8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2026-03-01T20:50:00Z</dcterms:created>
  <dcterms:modified xsi:type="dcterms:W3CDTF">2026-03-01T20:51:00Z</dcterms:modified>
</cp:coreProperties>
</file>