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DF17F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BOWYER</w:t>
      </w:r>
      <w:r>
        <w:rPr>
          <w:rFonts w:ascii="Times New Roman" w:hAnsi="Times New Roman" w:cs="Times New Roman"/>
          <w:lang w:val="en-US"/>
        </w:rPr>
        <w:t xml:space="preserve">       (fl.1477)</w:t>
      </w:r>
    </w:p>
    <w:p w14:paraId="46C67CFD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Salisbury. Bowyer.</w:t>
      </w:r>
    </w:p>
    <w:p w14:paraId="47B5C675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</w:p>
    <w:p w14:paraId="238B5A76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</w:p>
    <w:p w14:paraId="341A202F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The King indicted him and 30 others for trespass and riot.</w:t>
      </w:r>
    </w:p>
    <w:p w14:paraId="69517134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470D8B1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</w:p>
    <w:p w14:paraId="2835E15C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</w:p>
    <w:p w14:paraId="36133EFE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</w:p>
    <w:p w14:paraId="1B64756F" w14:textId="77777777" w:rsidR="00CC4B86" w:rsidRDefault="00CC4B86" w:rsidP="00CC4B8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March 2026</w:t>
      </w:r>
    </w:p>
    <w:p w14:paraId="33F558E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B031B" w14:textId="77777777" w:rsidR="00384A35" w:rsidRDefault="00384A35" w:rsidP="00086E2C">
      <w:pPr>
        <w:spacing w:after="0" w:line="240" w:lineRule="auto"/>
      </w:pPr>
      <w:r>
        <w:separator/>
      </w:r>
    </w:p>
  </w:endnote>
  <w:endnote w:type="continuationSeparator" w:id="0">
    <w:p w14:paraId="13C7C066" w14:textId="77777777" w:rsidR="00384A35" w:rsidRDefault="00384A3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F24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A75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CE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1B492" w14:textId="77777777" w:rsidR="00384A35" w:rsidRDefault="00384A35" w:rsidP="00086E2C">
      <w:pPr>
        <w:spacing w:after="0" w:line="240" w:lineRule="auto"/>
      </w:pPr>
      <w:r>
        <w:separator/>
      </w:r>
    </w:p>
  </w:footnote>
  <w:footnote w:type="continuationSeparator" w:id="0">
    <w:p w14:paraId="584167FF" w14:textId="77777777" w:rsidR="00384A35" w:rsidRDefault="00384A3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521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636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6A6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6"/>
    <w:rsid w:val="00086E2C"/>
    <w:rsid w:val="000A2E7A"/>
    <w:rsid w:val="002244B7"/>
    <w:rsid w:val="00314D94"/>
    <w:rsid w:val="00384A35"/>
    <w:rsid w:val="00617568"/>
    <w:rsid w:val="006E68FA"/>
    <w:rsid w:val="00CC4B86"/>
    <w:rsid w:val="00ED3A55"/>
    <w:rsid w:val="00F31BE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277AE"/>
  <w15:chartTrackingRefBased/>
  <w15:docId w15:val="{CA1E5B86-DA4D-4816-8579-0DEEB789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C4B8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4B8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205</Characters>
  <Application>Microsoft Office Word</Application>
  <DocSecurity>0</DocSecurity>
  <Lines>12</Lines>
  <Paragraphs>7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2026-03-01T20:26:00Z</dcterms:created>
  <dcterms:modified xsi:type="dcterms:W3CDTF">2026-03-01T20:27:00Z</dcterms:modified>
</cp:coreProperties>
</file>