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33E7" w14:textId="77777777" w:rsidR="00C6446B" w:rsidRDefault="00C6446B" w:rsidP="00C6446B">
      <w:pPr>
        <w:pStyle w:val="NoSpacing"/>
      </w:pPr>
      <w:r>
        <w:rPr>
          <w:u w:val="single"/>
        </w:rPr>
        <w:t>John BOWYER</w:t>
      </w:r>
      <w:r>
        <w:t xml:space="preserve">      (fl.1442)</w:t>
      </w:r>
    </w:p>
    <w:p w14:paraId="4ED0DA7E" w14:textId="77777777" w:rsidR="00C6446B" w:rsidRDefault="00C6446B" w:rsidP="00C6446B">
      <w:pPr>
        <w:pStyle w:val="NoSpacing"/>
      </w:pPr>
      <w:r>
        <w:t>of Cambridge. Bowyer.</w:t>
      </w:r>
    </w:p>
    <w:p w14:paraId="3D5AE8BF" w14:textId="77777777" w:rsidR="00C6446B" w:rsidRDefault="00C6446B" w:rsidP="00C6446B">
      <w:pPr>
        <w:pStyle w:val="NoSpacing"/>
      </w:pPr>
    </w:p>
    <w:p w14:paraId="639FB11D" w14:textId="77777777" w:rsidR="00C6446B" w:rsidRDefault="00C6446B" w:rsidP="00C6446B">
      <w:pPr>
        <w:pStyle w:val="NoSpacing"/>
      </w:pPr>
    </w:p>
    <w:p w14:paraId="005A9B8D" w14:textId="77777777" w:rsidR="00C6446B" w:rsidRDefault="00C6446B" w:rsidP="00C6446B">
      <w:pPr>
        <w:pStyle w:val="NoSpacing"/>
      </w:pPr>
      <w:r>
        <w:tab/>
        <w:t>1442</w:t>
      </w:r>
      <w:r>
        <w:tab/>
        <w:t>John Morys(q.v.) brought a plaint of trespass and taking against him.</w:t>
      </w:r>
    </w:p>
    <w:p w14:paraId="2F0E26EC" w14:textId="77777777" w:rsidR="00C6446B" w:rsidRDefault="00C6446B" w:rsidP="00C6446B">
      <w:pPr>
        <w:pStyle w:val="NoSpacing"/>
      </w:pPr>
      <w:r>
        <w:tab/>
      </w:r>
      <w:r>
        <w:tab/>
        <w:t xml:space="preserve">( </w:t>
      </w:r>
      <w:hyperlink r:id="rId6" w:history="1">
        <w:r w:rsidRPr="00A9516F">
          <w:rPr>
            <w:rStyle w:val="Hyperlink"/>
          </w:rPr>
          <w:t>https://waalt.uh.edu/index.php/CP40/724</w:t>
        </w:r>
      </w:hyperlink>
      <w:r>
        <w:t xml:space="preserve"> )</w:t>
      </w:r>
    </w:p>
    <w:p w14:paraId="4CF7F624" w14:textId="77777777" w:rsidR="00C6446B" w:rsidRDefault="00C6446B" w:rsidP="00C6446B">
      <w:pPr>
        <w:pStyle w:val="NoSpacing"/>
      </w:pPr>
    </w:p>
    <w:p w14:paraId="5FAA931A" w14:textId="77777777" w:rsidR="00C6446B" w:rsidRDefault="00C6446B" w:rsidP="00C6446B">
      <w:pPr>
        <w:pStyle w:val="NoSpacing"/>
      </w:pPr>
    </w:p>
    <w:p w14:paraId="2DDA25FC" w14:textId="77777777" w:rsidR="00C6446B" w:rsidRDefault="00C6446B" w:rsidP="00C6446B">
      <w:pPr>
        <w:pStyle w:val="NoSpacing"/>
      </w:pPr>
      <w:r>
        <w:t>19 February 2026</w:t>
      </w:r>
    </w:p>
    <w:p w14:paraId="0CDAE8A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243AC" w14:textId="77777777" w:rsidR="003104D8" w:rsidRDefault="003104D8" w:rsidP="00086E2C">
      <w:pPr>
        <w:spacing w:after="0" w:line="240" w:lineRule="auto"/>
      </w:pPr>
      <w:r>
        <w:separator/>
      </w:r>
    </w:p>
  </w:endnote>
  <w:endnote w:type="continuationSeparator" w:id="0">
    <w:p w14:paraId="6FA74B91" w14:textId="77777777" w:rsidR="003104D8" w:rsidRDefault="003104D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84D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CAB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1793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DA26C" w14:textId="77777777" w:rsidR="003104D8" w:rsidRDefault="003104D8" w:rsidP="00086E2C">
      <w:pPr>
        <w:spacing w:after="0" w:line="240" w:lineRule="auto"/>
      </w:pPr>
      <w:r>
        <w:separator/>
      </w:r>
    </w:p>
  </w:footnote>
  <w:footnote w:type="continuationSeparator" w:id="0">
    <w:p w14:paraId="0A991E5C" w14:textId="77777777" w:rsidR="003104D8" w:rsidRDefault="003104D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AD9F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7EA1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77F0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46B"/>
    <w:rsid w:val="00086E2C"/>
    <w:rsid w:val="000A2E7A"/>
    <w:rsid w:val="002244B7"/>
    <w:rsid w:val="003104D8"/>
    <w:rsid w:val="00314D94"/>
    <w:rsid w:val="00617568"/>
    <w:rsid w:val="006E68FA"/>
    <w:rsid w:val="00C6446B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D5854"/>
  <w15:chartTrackingRefBased/>
  <w15:docId w15:val="{D14CBBB5-0097-4FFB-8111-0B00122B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6446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6446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39</Words>
  <Characters>209</Characters>
  <Application>Microsoft Office Word</Application>
  <DocSecurity>0</DocSecurity>
  <Lines>8</Lines>
  <Paragraphs>4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2026-02-22T19:42:00Z</dcterms:created>
  <dcterms:modified xsi:type="dcterms:W3CDTF">2026-02-22T19:42:00Z</dcterms:modified>
</cp:coreProperties>
</file>