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E26F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BOWYER</w:t>
      </w:r>
      <w:r>
        <w:rPr>
          <w:rFonts w:ascii="Times New Roman" w:hAnsi="Times New Roman" w:cs="Times New Roman"/>
        </w:rPr>
        <w:t xml:space="preserve">       (fl.1488-90)</w:t>
      </w:r>
    </w:p>
    <w:p w14:paraId="68AC7E69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</w:p>
    <w:p w14:paraId="3C7A63ED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</w:p>
    <w:p w14:paraId="3E585683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1488-90</w:t>
      </w:r>
      <w:r>
        <w:rPr>
          <w:rFonts w:ascii="Times New Roman" w:hAnsi="Times New Roman" w:cs="Times New Roman"/>
        </w:rPr>
        <w:tab/>
        <w:t xml:space="preserve">He was </w:t>
      </w:r>
      <w:proofErr w:type="spellStart"/>
      <w:r>
        <w:rPr>
          <w:rFonts w:ascii="Times New Roman" w:hAnsi="Times New Roman" w:cs="Times New Roman"/>
        </w:rPr>
        <w:t>messor</w:t>
      </w:r>
      <w:proofErr w:type="spellEnd"/>
      <w:r>
        <w:rPr>
          <w:rFonts w:ascii="Times New Roman" w:hAnsi="Times New Roman" w:cs="Times New Roman"/>
        </w:rPr>
        <w:t xml:space="preserve"> at Petworth, Sussex.</w:t>
      </w:r>
    </w:p>
    <w:p w14:paraId="5DFBAA24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(T.N.A. ref. PHA/7237)</w:t>
      </w:r>
    </w:p>
    <w:p w14:paraId="1ABB1D05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</w:p>
    <w:p w14:paraId="1754F88C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</w:p>
    <w:p w14:paraId="31CFE163" w14:textId="77777777" w:rsidR="00847D6D" w:rsidRDefault="00847D6D" w:rsidP="00847D6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7C0EA72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E12F7" w14:textId="77777777" w:rsidR="001267A7" w:rsidRDefault="001267A7" w:rsidP="00086E2C">
      <w:pPr>
        <w:spacing w:after="0" w:line="240" w:lineRule="auto"/>
      </w:pPr>
      <w:r>
        <w:separator/>
      </w:r>
    </w:p>
  </w:endnote>
  <w:endnote w:type="continuationSeparator" w:id="0">
    <w:p w14:paraId="04F592ED" w14:textId="77777777" w:rsidR="001267A7" w:rsidRDefault="001267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1C3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F8C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56C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B4FDB" w14:textId="77777777" w:rsidR="001267A7" w:rsidRDefault="001267A7" w:rsidP="00086E2C">
      <w:pPr>
        <w:spacing w:after="0" w:line="240" w:lineRule="auto"/>
      </w:pPr>
      <w:r>
        <w:separator/>
      </w:r>
    </w:p>
  </w:footnote>
  <w:footnote w:type="continuationSeparator" w:id="0">
    <w:p w14:paraId="52ED8B55" w14:textId="77777777" w:rsidR="001267A7" w:rsidRDefault="001267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8AF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70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9AC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6D"/>
    <w:rsid w:val="00086E2C"/>
    <w:rsid w:val="000A2E7A"/>
    <w:rsid w:val="001267A7"/>
    <w:rsid w:val="002244B7"/>
    <w:rsid w:val="00314D94"/>
    <w:rsid w:val="00617568"/>
    <w:rsid w:val="006E68FA"/>
    <w:rsid w:val="00847D6D"/>
    <w:rsid w:val="00B247D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E2C3C"/>
  <w15:chartTrackingRefBased/>
  <w15:docId w15:val="{3E6C28B1-323E-424F-85FD-F3441B49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47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17</Words>
  <Characters>108</Characters>
  <Application>Microsoft Office Word</Application>
  <DocSecurity>0</DocSecurity>
  <Lines>4</Lines>
  <Paragraphs>3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2026-04-04T15:44:00Z</dcterms:created>
  <dcterms:modified xsi:type="dcterms:W3CDTF">2026-04-04T15:44:00Z</dcterms:modified>
</cp:coreProperties>
</file>