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1261F" w14:textId="77777777" w:rsidR="00D1361C" w:rsidRDefault="00D1361C" w:rsidP="00D1361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BOWYER</w:t>
      </w:r>
      <w:r>
        <w:rPr>
          <w:rFonts w:ascii="Times New Roman" w:hAnsi="Times New Roman" w:cs="Times New Roman"/>
        </w:rPr>
        <w:t xml:space="preserve">        (fl.1484-6)</w:t>
      </w:r>
    </w:p>
    <w:p w14:paraId="2C806082" w14:textId="77777777" w:rsidR="00D1361C" w:rsidRDefault="00D1361C" w:rsidP="00D1361C">
      <w:pPr>
        <w:pStyle w:val="NoSpacing"/>
        <w:rPr>
          <w:rFonts w:ascii="Times New Roman" w:hAnsi="Times New Roman" w:cs="Times New Roman"/>
        </w:rPr>
      </w:pPr>
    </w:p>
    <w:p w14:paraId="54032E9F" w14:textId="77777777" w:rsidR="00D1361C" w:rsidRDefault="00D1361C" w:rsidP="00D1361C">
      <w:pPr>
        <w:pStyle w:val="NoSpacing"/>
        <w:rPr>
          <w:rFonts w:ascii="Times New Roman" w:hAnsi="Times New Roman" w:cs="Times New Roman"/>
        </w:rPr>
      </w:pPr>
    </w:p>
    <w:p w14:paraId="192069F9" w14:textId="77777777" w:rsidR="00D1361C" w:rsidRDefault="00D1361C" w:rsidP="00D1361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1484-6</w:t>
      </w:r>
      <w:r>
        <w:rPr>
          <w:rFonts w:ascii="Times New Roman" w:hAnsi="Times New Roman" w:cs="Times New Roman"/>
        </w:rPr>
        <w:tab/>
        <w:t>He was reeve at Petworth, Sussex.</w:t>
      </w:r>
    </w:p>
    <w:p w14:paraId="0B8E31A1" w14:textId="77777777" w:rsidR="00D1361C" w:rsidRDefault="00D1361C" w:rsidP="00D1361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(T.N.A. ref. PHA/7231)</w:t>
      </w:r>
    </w:p>
    <w:p w14:paraId="69129B7E" w14:textId="77777777" w:rsidR="00D1361C" w:rsidRDefault="00D1361C" w:rsidP="00D1361C">
      <w:pPr>
        <w:pStyle w:val="NoSpacing"/>
        <w:rPr>
          <w:rFonts w:ascii="Times New Roman" w:hAnsi="Times New Roman" w:cs="Times New Roman"/>
        </w:rPr>
      </w:pPr>
    </w:p>
    <w:p w14:paraId="09E41ED9" w14:textId="77777777" w:rsidR="00D1361C" w:rsidRDefault="00D1361C" w:rsidP="00D1361C">
      <w:pPr>
        <w:pStyle w:val="NoSpacing"/>
        <w:rPr>
          <w:rFonts w:ascii="Times New Roman" w:hAnsi="Times New Roman" w:cs="Times New Roman"/>
        </w:rPr>
      </w:pPr>
    </w:p>
    <w:p w14:paraId="0F8017CB" w14:textId="77777777" w:rsidR="00D1361C" w:rsidRDefault="00D1361C" w:rsidP="00D1361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March 2026</w:t>
      </w:r>
    </w:p>
    <w:p w14:paraId="2AC155C3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DE9AD" w14:textId="77777777" w:rsidR="00A76541" w:rsidRDefault="00A76541" w:rsidP="00086E2C">
      <w:pPr>
        <w:spacing w:after="0" w:line="240" w:lineRule="auto"/>
      </w:pPr>
      <w:r>
        <w:separator/>
      </w:r>
    </w:p>
  </w:endnote>
  <w:endnote w:type="continuationSeparator" w:id="0">
    <w:p w14:paraId="0B83A0B5" w14:textId="77777777" w:rsidR="00A76541" w:rsidRDefault="00A76541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3665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D7C1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D818A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9C2B1" w14:textId="77777777" w:rsidR="00A76541" w:rsidRDefault="00A76541" w:rsidP="00086E2C">
      <w:pPr>
        <w:spacing w:after="0" w:line="240" w:lineRule="auto"/>
      </w:pPr>
      <w:r>
        <w:separator/>
      </w:r>
    </w:p>
  </w:footnote>
  <w:footnote w:type="continuationSeparator" w:id="0">
    <w:p w14:paraId="1F27774B" w14:textId="77777777" w:rsidR="00A76541" w:rsidRDefault="00A76541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60E0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38C00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6898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61C"/>
    <w:rsid w:val="00086E2C"/>
    <w:rsid w:val="000A2E7A"/>
    <w:rsid w:val="002244B7"/>
    <w:rsid w:val="00314D94"/>
    <w:rsid w:val="00617568"/>
    <w:rsid w:val="006E68FA"/>
    <w:rsid w:val="00706984"/>
    <w:rsid w:val="00A76541"/>
    <w:rsid w:val="00D1361C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E2DE92"/>
  <w15:chartTrackingRefBased/>
  <w15:docId w15:val="{43968403-DC9C-460D-8D6A-FD84A3429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D1361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21</Words>
  <Characters>104</Characters>
  <Application>Microsoft Office Word</Application>
  <DocSecurity>0</DocSecurity>
  <Lines>7</Lines>
  <Paragraphs>3</Paragraphs>
  <ScaleCrop>false</ScaleCrop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2026-03-22T20:48:00Z</dcterms:created>
  <dcterms:modified xsi:type="dcterms:W3CDTF">2026-03-22T20:48:00Z</dcterms:modified>
</cp:coreProperties>
</file>