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EC28D" w14:textId="77777777" w:rsidR="00456E17" w:rsidRDefault="00456E17" w:rsidP="00456E17">
      <w:pPr>
        <w:pStyle w:val="NoSpacing"/>
      </w:pPr>
      <w:r>
        <w:rPr>
          <w:u w:val="single"/>
        </w:rPr>
        <w:t>John BOWRE</w:t>
      </w:r>
      <w:r>
        <w:t xml:space="preserve">      (fl.1481)</w:t>
      </w:r>
    </w:p>
    <w:p w14:paraId="659A5690" w14:textId="77777777" w:rsidR="00456E17" w:rsidRDefault="00456E17" w:rsidP="00456E17">
      <w:pPr>
        <w:pStyle w:val="NoSpacing"/>
      </w:pPr>
      <w:r>
        <w:t xml:space="preserve">late of Loughborough, Leicestershire. </w:t>
      </w:r>
      <w:proofErr w:type="spellStart"/>
      <w:r>
        <w:t>Labourer</w:t>
      </w:r>
      <w:proofErr w:type="spellEnd"/>
      <w:r>
        <w:t>.</w:t>
      </w:r>
    </w:p>
    <w:p w14:paraId="6CF7CD1E" w14:textId="77777777" w:rsidR="00456E17" w:rsidRDefault="00456E17" w:rsidP="00456E17">
      <w:pPr>
        <w:pStyle w:val="NoSpacing"/>
      </w:pPr>
    </w:p>
    <w:p w14:paraId="7984F866" w14:textId="77777777" w:rsidR="00456E17" w:rsidRDefault="00456E17" w:rsidP="00456E17">
      <w:pPr>
        <w:pStyle w:val="NoSpacing"/>
      </w:pPr>
    </w:p>
    <w:p w14:paraId="7D3A4EAC" w14:textId="77777777" w:rsidR="00456E17" w:rsidRDefault="00456E17" w:rsidP="00456E17">
      <w:pPr>
        <w:pStyle w:val="NoSpacing"/>
      </w:pPr>
      <w:r>
        <w:t>22 May1481</w:t>
      </w:r>
      <w:r>
        <w:tab/>
        <w:t>He was granted a general pardon of all offences committed by him before</w:t>
      </w:r>
    </w:p>
    <w:p w14:paraId="40E912CC" w14:textId="77777777" w:rsidR="00456E17" w:rsidRDefault="00456E17" w:rsidP="00456E17">
      <w:pPr>
        <w:pStyle w:val="NoSpacing"/>
      </w:pPr>
      <w:r>
        <w:tab/>
      </w:r>
      <w:r>
        <w:tab/>
        <w:t>12 April.     (C.P.R. 1476-85 p.279)</w:t>
      </w:r>
    </w:p>
    <w:p w14:paraId="4882EEC1" w14:textId="77777777" w:rsidR="00456E17" w:rsidRDefault="00456E17" w:rsidP="00456E17">
      <w:pPr>
        <w:pStyle w:val="NoSpacing"/>
      </w:pPr>
    </w:p>
    <w:p w14:paraId="620E495D" w14:textId="77777777" w:rsidR="00456E17" w:rsidRDefault="00456E17" w:rsidP="00456E17">
      <w:pPr>
        <w:pStyle w:val="NoSpacing"/>
      </w:pPr>
    </w:p>
    <w:p w14:paraId="59215A29" w14:textId="77777777" w:rsidR="00456E17" w:rsidRDefault="00456E17" w:rsidP="00456E17">
      <w:pPr>
        <w:pStyle w:val="NoSpacing"/>
      </w:pPr>
      <w:r>
        <w:t>2 March 2026</w:t>
      </w:r>
    </w:p>
    <w:p w14:paraId="0F72FE7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2D2C6" w14:textId="77777777" w:rsidR="00824B38" w:rsidRDefault="00824B38" w:rsidP="00086E2C">
      <w:pPr>
        <w:spacing w:after="0" w:line="240" w:lineRule="auto"/>
      </w:pPr>
      <w:r>
        <w:separator/>
      </w:r>
    </w:p>
  </w:endnote>
  <w:endnote w:type="continuationSeparator" w:id="0">
    <w:p w14:paraId="65328934" w14:textId="77777777" w:rsidR="00824B38" w:rsidRDefault="00824B3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D7F5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20CA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BDF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B8915" w14:textId="77777777" w:rsidR="00824B38" w:rsidRDefault="00824B38" w:rsidP="00086E2C">
      <w:pPr>
        <w:spacing w:after="0" w:line="240" w:lineRule="auto"/>
      </w:pPr>
      <w:r>
        <w:separator/>
      </w:r>
    </w:p>
  </w:footnote>
  <w:footnote w:type="continuationSeparator" w:id="0">
    <w:p w14:paraId="792A9687" w14:textId="77777777" w:rsidR="00824B38" w:rsidRDefault="00824B3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4F50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D747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01BD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E17"/>
    <w:rsid w:val="00086E2C"/>
    <w:rsid w:val="000A2E7A"/>
    <w:rsid w:val="002244B7"/>
    <w:rsid w:val="00314D94"/>
    <w:rsid w:val="00456E17"/>
    <w:rsid w:val="00617568"/>
    <w:rsid w:val="006E68FA"/>
    <w:rsid w:val="00824B38"/>
    <w:rsid w:val="00CB70E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5038B"/>
  <w15:chartTrackingRefBased/>
  <w15:docId w15:val="{4842AE87-FB4E-44A2-BCFC-1F56F0B45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56E1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183</Characters>
  <Application>Microsoft Office Word</Application>
  <DocSecurity>0</DocSecurity>
  <Lines>13</Lines>
  <Paragraphs>6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2026-03-03T19:33:00Z</dcterms:created>
  <dcterms:modified xsi:type="dcterms:W3CDTF">2026-03-03T19:34:00Z</dcterms:modified>
</cp:coreProperties>
</file>