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48B8C" w14:textId="77777777" w:rsidR="00F23775" w:rsidRDefault="00F23775" w:rsidP="00F23775">
      <w:r>
        <w:rPr>
          <w:rFonts w:cs="Times New Roman"/>
          <w:u w:val="single"/>
        </w:rPr>
        <w:t>James BOWRE</w:t>
      </w:r>
      <w:r>
        <w:t xml:space="preserve">       (fl.1479)</w:t>
      </w:r>
    </w:p>
    <w:p w14:paraId="2A2A4F34" w14:textId="77777777" w:rsidR="00F23775" w:rsidRDefault="00F23775" w:rsidP="00F23775"/>
    <w:p w14:paraId="342D5376" w14:textId="77777777" w:rsidR="00F23775" w:rsidRDefault="00F23775" w:rsidP="00F23775"/>
    <w:p w14:paraId="49E799FA" w14:textId="77777777" w:rsidR="00F23775" w:rsidRDefault="00F23775" w:rsidP="00F23775">
      <w:r>
        <w:t>12 Jun.1479</w:t>
      </w:r>
      <w:r>
        <w:tab/>
        <w:t>He was one of those who were licensed for the alienation in mortmain</w:t>
      </w:r>
    </w:p>
    <w:p w14:paraId="550AE9EE" w14:textId="77777777" w:rsidR="00F23775" w:rsidRDefault="00F23775" w:rsidP="00F23775">
      <w:r>
        <w:tab/>
      </w:r>
      <w:r>
        <w:tab/>
        <w:t xml:space="preserve">of various lands in Suffolk to Margaret Shuldham, the Prioress, and the </w:t>
      </w:r>
    </w:p>
    <w:p w14:paraId="1EBD2EB2" w14:textId="77777777" w:rsidR="00F23775" w:rsidRDefault="00F23775" w:rsidP="00F23775">
      <w:r>
        <w:tab/>
      </w:r>
      <w:r>
        <w:tab/>
        <w:t>convent of Redlingfield.    (C.P.R. 1476-85 p.158)</w:t>
      </w:r>
    </w:p>
    <w:p w14:paraId="5AB53755" w14:textId="77777777" w:rsidR="00F23775" w:rsidRDefault="00F23775" w:rsidP="00F23775"/>
    <w:p w14:paraId="75189B75" w14:textId="77777777" w:rsidR="00F23775" w:rsidRDefault="00F23775" w:rsidP="00F23775"/>
    <w:p w14:paraId="4C10C0B4" w14:textId="77777777" w:rsidR="00F23775" w:rsidRDefault="00F23775" w:rsidP="00F23775">
      <w:r>
        <w:t>25 February 2026</w:t>
      </w:r>
    </w:p>
    <w:p w14:paraId="46531DFB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42E99" w14:textId="77777777" w:rsidR="00E152A3" w:rsidRDefault="00E152A3" w:rsidP="00086E2C">
      <w:r>
        <w:separator/>
      </w:r>
    </w:p>
  </w:endnote>
  <w:endnote w:type="continuationSeparator" w:id="0">
    <w:p w14:paraId="41309147" w14:textId="77777777" w:rsidR="00E152A3" w:rsidRDefault="00E152A3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D26F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1CE7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56D4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47553" w14:textId="77777777" w:rsidR="00E152A3" w:rsidRDefault="00E152A3" w:rsidP="00086E2C">
      <w:r>
        <w:separator/>
      </w:r>
    </w:p>
  </w:footnote>
  <w:footnote w:type="continuationSeparator" w:id="0">
    <w:p w14:paraId="687023B3" w14:textId="77777777" w:rsidR="00E152A3" w:rsidRDefault="00E152A3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F55C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D8A5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00F9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775"/>
    <w:rsid w:val="00086E2C"/>
    <w:rsid w:val="000A2E7A"/>
    <w:rsid w:val="002244B7"/>
    <w:rsid w:val="00314D94"/>
    <w:rsid w:val="003B4C12"/>
    <w:rsid w:val="00617568"/>
    <w:rsid w:val="006E68FA"/>
    <w:rsid w:val="00E152A3"/>
    <w:rsid w:val="00ED3A55"/>
    <w:rsid w:val="00F2377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A5693"/>
  <w15:chartTrackingRefBased/>
  <w15:docId w15:val="{17CB13BD-6B88-44B7-9B52-917AC8BA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775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42</Words>
  <Characters>217</Characters>
  <Application>Microsoft Office Word</Application>
  <DocSecurity>0</DocSecurity>
  <Lines>12</Lines>
  <Paragraphs>6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2026-02-25T17:14:00Z</dcterms:created>
  <dcterms:modified xsi:type="dcterms:W3CDTF">2026-02-25T17:14:00Z</dcterms:modified>
</cp:coreProperties>
</file>