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BB75C" w14:textId="77777777" w:rsidR="00FA1C62" w:rsidRDefault="00FA1C62" w:rsidP="00FA1C6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Margaret BOWMAN</w:t>
      </w:r>
      <w:r>
        <w:rPr>
          <w:rFonts w:ascii="Times New Roman" w:hAnsi="Times New Roman" w:cs="Times New Roman"/>
        </w:rPr>
        <w:t xml:space="preserve">         (fl.1470)</w:t>
      </w:r>
    </w:p>
    <w:p w14:paraId="0F46321F" w14:textId="77777777" w:rsidR="00FA1C62" w:rsidRDefault="00FA1C62" w:rsidP="00FA1C62">
      <w:pPr>
        <w:pStyle w:val="NoSpacing"/>
        <w:rPr>
          <w:rFonts w:ascii="Times New Roman" w:hAnsi="Times New Roman" w:cs="Times New Roman"/>
        </w:rPr>
      </w:pPr>
    </w:p>
    <w:p w14:paraId="12FD7FBE" w14:textId="77777777" w:rsidR="00FA1C62" w:rsidRDefault="00FA1C62" w:rsidP="00FA1C62">
      <w:pPr>
        <w:pStyle w:val="NoSpacing"/>
        <w:rPr>
          <w:rFonts w:ascii="Times New Roman" w:hAnsi="Times New Roman" w:cs="Times New Roman"/>
        </w:rPr>
      </w:pPr>
    </w:p>
    <w:p w14:paraId="221A6382" w14:textId="77777777" w:rsidR="00FA1C62" w:rsidRDefault="00FA1C62" w:rsidP="00FA1C6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She was one of those who escaped from the Marshalsea prison.</w:t>
      </w:r>
    </w:p>
    <w:p w14:paraId="696830A4" w14:textId="77777777" w:rsidR="00FA1C62" w:rsidRDefault="00FA1C62" w:rsidP="00FA1C6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5D1EE92E" w14:textId="77777777" w:rsidR="00FA1C62" w:rsidRDefault="00FA1C62" w:rsidP="00FA1C62">
      <w:pPr>
        <w:pStyle w:val="NoSpacing"/>
        <w:rPr>
          <w:rFonts w:ascii="Times New Roman" w:hAnsi="Times New Roman" w:cs="Times New Roman"/>
        </w:rPr>
      </w:pPr>
    </w:p>
    <w:p w14:paraId="05E46F3E" w14:textId="77777777" w:rsidR="00FA1C62" w:rsidRDefault="00FA1C62" w:rsidP="00FA1C62">
      <w:pPr>
        <w:pStyle w:val="NoSpacing"/>
        <w:rPr>
          <w:rFonts w:ascii="Times New Roman" w:hAnsi="Times New Roman" w:cs="Times New Roman"/>
        </w:rPr>
      </w:pPr>
    </w:p>
    <w:p w14:paraId="278C55B9" w14:textId="77777777" w:rsidR="00FA1C62" w:rsidRDefault="00FA1C62" w:rsidP="00FA1C6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4916D1F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170FC" w14:textId="77777777" w:rsidR="003C0C22" w:rsidRDefault="003C0C22" w:rsidP="00086E2C">
      <w:pPr>
        <w:spacing w:after="0" w:line="240" w:lineRule="auto"/>
      </w:pPr>
      <w:r>
        <w:separator/>
      </w:r>
    </w:p>
  </w:endnote>
  <w:endnote w:type="continuationSeparator" w:id="0">
    <w:p w14:paraId="4A58BA72" w14:textId="77777777" w:rsidR="003C0C22" w:rsidRDefault="003C0C2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A658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BC9F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23AD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2F66D" w14:textId="77777777" w:rsidR="003C0C22" w:rsidRDefault="003C0C22" w:rsidP="00086E2C">
      <w:pPr>
        <w:spacing w:after="0" w:line="240" w:lineRule="auto"/>
      </w:pPr>
      <w:r>
        <w:separator/>
      </w:r>
    </w:p>
  </w:footnote>
  <w:footnote w:type="continuationSeparator" w:id="0">
    <w:p w14:paraId="218C465F" w14:textId="77777777" w:rsidR="003C0C22" w:rsidRDefault="003C0C2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4F8C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AEB1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09C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C62"/>
    <w:rsid w:val="00086E2C"/>
    <w:rsid w:val="000A2E7A"/>
    <w:rsid w:val="002244B7"/>
    <w:rsid w:val="00314D94"/>
    <w:rsid w:val="003C0C22"/>
    <w:rsid w:val="00617568"/>
    <w:rsid w:val="006E68FA"/>
    <w:rsid w:val="00987D8F"/>
    <w:rsid w:val="00ED3A55"/>
    <w:rsid w:val="00F479D0"/>
    <w:rsid w:val="00FA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4B58F"/>
  <w15:chartTrackingRefBased/>
  <w15:docId w15:val="{2E6D9D70-2C73-4CD2-B28E-A01576B74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A1C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27</Words>
  <Characters>135</Characters>
  <Application>Microsoft Office Word</Application>
  <DocSecurity>0</DocSecurity>
  <Lines>9</Lines>
  <Paragraphs>5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2026-02-15T13:09:00Z</dcterms:created>
  <dcterms:modified xsi:type="dcterms:W3CDTF">2026-02-15T13:09:00Z</dcterms:modified>
</cp:coreProperties>
</file>