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76A47" w14:textId="77777777" w:rsidR="00BF5C29" w:rsidRDefault="00BF5C29" w:rsidP="00BF5C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BOWLEY</w:t>
      </w:r>
      <w:r>
        <w:rPr>
          <w:rFonts w:cs="Times New Roman"/>
          <w:szCs w:val="24"/>
        </w:rPr>
        <w:t xml:space="preserve">        (fl.1457)</w:t>
      </w:r>
    </w:p>
    <w:p w14:paraId="3B050C85" w14:textId="77777777" w:rsidR="00BF5C29" w:rsidRDefault="00BF5C29" w:rsidP="00BF5C29">
      <w:pPr>
        <w:pStyle w:val="NoSpacing"/>
        <w:rPr>
          <w:rFonts w:cs="Times New Roman"/>
          <w:szCs w:val="24"/>
        </w:rPr>
      </w:pPr>
    </w:p>
    <w:p w14:paraId="4BBE2547" w14:textId="77777777" w:rsidR="00BF5C29" w:rsidRDefault="00BF5C29" w:rsidP="00BF5C29">
      <w:pPr>
        <w:pStyle w:val="NoSpacing"/>
        <w:rPr>
          <w:rFonts w:cs="Times New Roman"/>
          <w:szCs w:val="24"/>
        </w:rPr>
      </w:pPr>
    </w:p>
    <w:p w14:paraId="58A90243" w14:textId="77777777" w:rsidR="00BF5C29" w:rsidRDefault="00BF5C29" w:rsidP="00BF5C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66C8ACA3" w14:textId="77777777" w:rsidR="00BF5C29" w:rsidRDefault="00BF5C29" w:rsidP="00BF5C2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3B93E36C" w14:textId="77777777" w:rsidR="00BF5C29" w:rsidRDefault="00BF5C29" w:rsidP="00BF5C29">
      <w:pPr>
        <w:pStyle w:val="NoSpacing"/>
        <w:rPr>
          <w:rFonts w:cs="Times New Roman"/>
          <w:szCs w:val="24"/>
        </w:rPr>
      </w:pPr>
    </w:p>
    <w:p w14:paraId="338889E4" w14:textId="77777777" w:rsidR="00BF5C29" w:rsidRDefault="00BF5C29" w:rsidP="00BF5C29">
      <w:pPr>
        <w:pStyle w:val="NoSpacing"/>
        <w:rPr>
          <w:rFonts w:cs="Times New Roman"/>
          <w:szCs w:val="24"/>
        </w:rPr>
      </w:pPr>
    </w:p>
    <w:p w14:paraId="181EB9A3" w14:textId="77777777" w:rsidR="00BF5C29" w:rsidRDefault="00BF5C29" w:rsidP="00BF5C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378E7A7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AC072" w14:textId="77777777" w:rsidR="00564F92" w:rsidRDefault="00564F92" w:rsidP="00086E2C">
      <w:pPr>
        <w:spacing w:after="0" w:line="240" w:lineRule="auto"/>
      </w:pPr>
      <w:r>
        <w:separator/>
      </w:r>
    </w:p>
  </w:endnote>
  <w:endnote w:type="continuationSeparator" w:id="0">
    <w:p w14:paraId="28F83C35" w14:textId="77777777" w:rsidR="00564F92" w:rsidRDefault="00564F9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BEE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D86D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910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D9477" w14:textId="77777777" w:rsidR="00564F92" w:rsidRDefault="00564F92" w:rsidP="00086E2C">
      <w:pPr>
        <w:spacing w:after="0" w:line="240" w:lineRule="auto"/>
      </w:pPr>
      <w:r>
        <w:separator/>
      </w:r>
    </w:p>
  </w:footnote>
  <w:footnote w:type="continuationSeparator" w:id="0">
    <w:p w14:paraId="7230A65E" w14:textId="77777777" w:rsidR="00564F92" w:rsidRDefault="00564F9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F061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AC56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0A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29"/>
    <w:rsid w:val="00086E2C"/>
    <w:rsid w:val="000A2E7A"/>
    <w:rsid w:val="002244B7"/>
    <w:rsid w:val="00314D94"/>
    <w:rsid w:val="00564F92"/>
    <w:rsid w:val="00617568"/>
    <w:rsid w:val="006E68FA"/>
    <w:rsid w:val="00BF5C29"/>
    <w:rsid w:val="00C328D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02A4E"/>
  <w15:chartTrackingRefBased/>
  <w15:docId w15:val="{E54A3693-BBF1-40CD-8F23-18E9D0084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F5C2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186</Characters>
  <Application>Microsoft Office Word</Application>
  <DocSecurity>0</DocSecurity>
  <Lines>8</Lines>
  <Paragraphs>5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2026-02-23T15:44:00Z</dcterms:created>
  <dcterms:modified xsi:type="dcterms:W3CDTF">2026-02-23T15:44:00Z</dcterms:modified>
</cp:coreProperties>
</file>