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C737" w14:textId="77777777" w:rsidR="00D272AC" w:rsidRDefault="00D272AC" w:rsidP="00D272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BOWEY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78227433" w14:textId="77777777" w:rsidR="00D272AC" w:rsidRDefault="00D272AC" w:rsidP="00D272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5CD0C608" w14:textId="77777777" w:rsidR="00D272AC" w:rsidRDefault="00D272AC" w:rsidP="00D272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4A0456" w14:textId="77777777" w:rsidR="00D272AC" w:rsidRDefault="00D272AC" w:rsidP="00D272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953281" w14:textId="77777777" w:rsidR="00D272AC" w:rsidRDefault="00D272AC" w:rsidP="00D272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70BF61D7" w14:textId="77777777" w:rsidR="00D272AC" w:rsidRDefault="00D272AC" w:rsidP="00D272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79197348" w14:textId="77777777" w:rsidR="00D272AC" w:rsidRDefault="00D272AC" w:rsidP="00D272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60688CDC" w14:textId="77777777" w:rsidR="00D272AC" w:rsidRDefault="00D272AC" w:rsidP="00D272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25F0CFEE" w14:textId="77777777" w:rsidR="00D272AC" w:rsidRDefault="00D272AC" w:rsidP="00D272A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2265A88B" w14:textId="77777777" w:rsidR="00D272AC" w:rsidRDefault="00D272AC" w:rsidP="00D272A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FF901F" w14:textId="77777777" w:rsidR="00D272AC" w:rsidRDefault="00D272AC" w:rsidP="00D272A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48D4DE" w14:textId="77777777" w:rsidR="00D272AC" w:rsidRDefault="00D272AC" w:rsidP="00D272A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January 2026</w:t>
      </w:r>
    </w:p>
    <w:p w14:paraId="201B402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9283E" w14:textId="77777777" w:rsidR="00554F30" w:rsidRDefault="00554F30" w:rsidP="00086E2C">
      <w:pPr>
        <w:spacing w:after="0" w:line="240" w:lineRule="auto"/>
      </w:pPr>
      <w:r>
        <w:separator/>
      </w:r>
    </w:p>
  </w:endnote>
  <w:endnote w:type="continuationSeparator" w:id="0">
    <w:p w14:paraId="6B2F3416" w14:textId="77777777" w:rsidR="00554F30" w:rsidRDefault="00554F3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560A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FC53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A244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8AF31" w14:textId="77777777" w:rsidR="00554F30" w:rsidRDefault="00554F30" w:rsidP="00086E2C">
      <w:pPr>
        <w:spacing w:after="0" w:line="240" w:lineRule="auto"/>
      </w:pPr>
      <w:r>
        <w:separator/>
      </w:r>
    </w:p>
  </w:footnote>
  <w:footnote w:type="continuationSeparator" w:id="0">
    <w:p w14:paraId="60CD0A31" w14:textId="77777777" w:rsidR="00554F30" w:rsidRDefault="00554F3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269B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C93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F93A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AC"/>
    <w:rsid w:val="00086E2C"/>
    <w:rsid w:val="000A2E7A"/>
    <w:rsid w:val="002244B7"/>
    <w:rsid w:val="00314D94"/>
    <w:rsid w:val="00554F30"/>
    <w:rsid w:val="005B5981"/>
    <w:rsid w:val="00617568"/>
    <w:rsid w:val="006E68FA"/>
    <w:rsid w:val="00D272A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5900D"/>
  <w15:chartTrackingRefBased/>
  <w15:docId w15:val="{ABBFDBA6-801D-431F-BD31-99E2EAE4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272AC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272A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49</Words>
  <Characters>320</Characters>
  <Application>Microsoft Office Word</Application>
  <DocSecurity>0</DocSecurity>
  <Lines>18</Lines>
  <Paragraphs>10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2026-01-28T22:28:00Z</dcterms:created>
  <dcterms:modified xsi:type="dcterms:W3CDTF">2026-01-28T22:28:00Z</dcterms:modified>
</cp:coreProperties>
</file>