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4D69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BOWET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0878A039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16A74D7A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53FF96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80F528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7E49ED4C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752180C8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m10, from the AHRC-funded ‘The Soldier in Later</w:t>
      </w:r>
    </w:p>
    <w:p w14:paraId="21566262" w14:textId="77777777" w:rsidR="005221FC" w:rsidRDefault="005221FC" w:rsidP="005221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0A090878" w14:textId="77777777" w:rsidR="005221FC" w:rsidRDefault="005221FC" w:rsidP="005221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1796A648" w14:textId="77777777" w:rsidR="005221FC" w:rsidRDefault="005221FC" w:rsidP="005221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75E4F6" w14:textId="77777777" w:rsidR="005221FC" w:rsidRDefault="005221FC" w:rsidP="005221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ADD6BD1" w14:textId="77777777" w:rsidR="005221FC" w:rsidRDefault="005221FC" w:rsidP="005221F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January 2026</w:t>
      </w:r>
    </w:p>
    <w:p w14:paraId="59F693F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76ED5" w14:textId="77777777" w:rsidR="00393BDD" w:rsidRDefault="00393BDD" w:rsidP="00086E2C">
      <w:pPr>
        <w:spacing w:after="0" w:line="240" w:lineRule="auto"/>
      </w:pPr>
      <w:r>
        <w:separator/>
      </w:r>
    </w:p>
  </w:endnote>
  <w:endnote w:type="continuationSeparator" w:id="0">
    <w:p w14:paraId="1603575D" w14:textId="77777777" w:rsidR="00393BDD" w:rsidRDefault="00393BD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86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4D8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329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D7F84" w14:textId="77777777" w:rsidR="00393BDD" w:rsidRDefault="00393BDD" w:rsidP="00086E2C">
      <w:pPr>
        <w:spacing w:after="0" w:line="240" w:lineRule="auto"/>
      </w:pPr>
      <w:r>
        <w:separator/>
      </w:r>
    </w:p>
  </w:footnote>
  <w:footnote w:type="continuationSeparator" w:id="0">
    <w:p w14:paraId="02188523" w14:textId="77777777" w:rsidR="00393BDD" w:rsidRDefault="00393BD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078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8F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645E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FC"/>
    <w:rsid w:val="00086E2C"/>
    <w:rsid w:val="000A2E7A"/>
    <w:rsid w:val="002244B7"/>
    <w:rsid w:val="00314D94"/>
    <w:rsid w:val="00393BDD"/>
    <w:rsid w:val="00502EB6"/>
    <w:rsid w:val="005221FC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E5257"/>
  <w15:chartTrackingRefBased/>
  <w15:docId w15:val="{F297B66D-0562-46E3-BD04-00E704B6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221FC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5221F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58</Words>
  <Characters>316</Characters>
  <Application>Microsoft Office Word</Application>
  <DocSecurity>0</DocSecurity>
  <Lines>9</Lines>
  <Paragraphs>5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2026-03-07T00:03:00Z</dcterms:created>
  <dcterms:modified xsi:type="dcterms:W3CDTF">2026-03-07T00:04:00Z</dcterms:modified>
</cp:coreProperties>
</file>