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A6C22" w14:textId="77777777" w:rsidR="002224BB" w:rsidRDefault="002224BB" w:rsidP="002224BB">
      <w:pPr>
        <w:pStyle w:val="NoSpacing"/>
      </w:pPr>
      <w:r>
        <w:rPr>
          <w:u w:val="single"/>
        </w:rPr>
        <w:t>Eleanor BOWER</w:t>
      </w:r>
      <w:r>
        <w:t xml:space="preserve">      (fl.1422)</w:t>
      </w:r>
    </w:p>
    <w:p w14:paraId="0AB32E6B" w14:textId="77777777" w:rsidR="002224BB" w:rsidRDefault="002224BB" w:rsidP="002224BB">
      <w:pPr>
        <w:pStyle w:val="NoSpacing"/>
      </w:pPr>
      <w:r>
        <w:t>of Salisbury.</w:t>
      </w:r>
    </w:p>
    <w:p w14:paraId="17087F16" w14:textId="77777777" w:rsidR="002224BB" w:rsidRDefault="002224BB" w:rsidP="002224BB">
      <w:pPr>
        <w:pStyle w:val="NoSpacing"/>
      </w:pPr>
    </w:p>
    <w:p w14:paraId="3C003C05" w14:textId="77777777" w:rsidR="002224BB" w:rsidRDefault="002224BB" w:rsidP="002224BB">
      <w:pPr>
        <w:pStyle w:val="NoSpacing"/>
      </w:pPr>
    </w:p>
    <w:p w14:paraId="700B5B2A" w14:textId="77777777" w:rsidR="002224BB" w:rsidRDefault="002224BB" w:rsidP="002224BB">
      <w:pPr>
        <w:pStyle w:val="NoSpacing"/>
      </w:pPr>
      <w:r>
        <w:t xml:space="preserve">= Thomas(q.v.).   (H.O.C. </w:t>
      </w:r>
      <w:proofErr w:type="spellStart"/>
      <w:r>
        <w:t>vol.II</w:t>
      </w:r>
      <w:proofErr w:type="spellEnd"/>
      <w:r>
        <w:t xml:space="preserve"> p.279)</w:t>
      </w:r>
    </w:p>
    <w:p w14:paraId="7EB541CE" w14:textId="77777777" w:rsidR="002224BB" w:rsidRDefault="002224BB" w:rsidP="002224BB">
      <w:pPr>
        <w:pStyle w:val="NoSpacing"/>
      </w:pPr>
      <w:r>
        <w:t>Children:   Edward and Margaret.   (ibid.)</w:t>
      </w:r>
    </w:p>
    <w:p w14:paraId="0AAA7D3E" w14:textId="77777777" w:rsidR="002224BB" w:rsidRDefault="002224BB" w:rsidP="002224BB">
      <w:pPr>
        <w:pStyle w:val="NoSpacing"/>
      </w:pPr>
    </w:p>
    <w:p w14:paraId="49935B4F" w14:textId="77777777" w:rsidR="002224BB" w:rsidRDefault="002224BB" w:rsidP="002224BB">
      <w:pPr>
        <w:pStyle w:val="NoSpacing"/>
      </w:pPr>
    </w:p>
    <w:p w14:paraId="3522D0D9" w14:textId="77777777" w:rsidR="002224BB" w:rsidRDefault="002224BB" w:rsidP="002224BB">
      <w:pPr>
        <w:pStyle w:val="NoSpacing"/>
      </w:pPr>
      <w:r>
        <w:t>2 March 2026</w:t>
      </w:r>
    </w:p>
    <w:p w14:paraId="4478C7A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5B551" w14:textId="77777777" w:rsidR="00A4327D" w:rsidRDefault="00A4327D" w:rsidP="00086E2C">
      <w:pPr>
        <w:spacing w:after="0" w:line="240" w:lineRule="auto"/>
      </w:pPr>
      <w:r>
        <w:separator/>
      </w:r>
    </w:p>
  </w:endnote>
  <w:endnote w:type="continuationSeparator" w:id="0">
    <w:p w14:paraId="5FB32C9D" w14:textId="77777777" w:rsidR="00A4327D" w:rsidRDefault="00A4327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60ED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36D9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BABF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752EC" w14:textId="77777777" w:rsidR="00A4327D" w:rsidRDefault="00A4327D" w:rsidP="00086E2C">
      <w:pPr>
        <w:spacing w:after="0" w:line="240" w:lineRule="auto"/>
      </w:pPr>
      <w:r>
        <w:separator/>
      </w:r>
    </w:p>
  </w:footnote>
  <w:footnote w:type="continuationSeparator" w:id="0">
    <w:p w14:paraId="0157A2D3" w14:textId="77777777" w:rsidR="00A4327D" w:rsidRDefault="00A4327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2AEE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6E00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2593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BB"/>
    <w:rsid w:val="00086E2C"/>
    <w:rsid w:val="000A2E7A"/>
    <w:rsid w:val="002224BB"/>
    <w:rsid w:val="002244B7"/>
    <w:rsid w:val="00314D94"/>
    <w:rsid w:val="00617568"/>
    <w:rsid w:val="006E68FA"/>
    <w:rsid w:val="00A4327D"/>
    <w:rsid w:val="00CB70E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219DC"/>
  <w15:chartTrackingRefBased/>
  <w15:docId w15:val="{ADA5D33F-4F87-46B3-BB1D-922942AC7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224B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21</Words>
  <Characters>123</Characters>
  <Application>Microsoft Office Word</Application>
  <DocSecurity>0</DocSecurity>
  <Lines>8</Lines>
  <Paragraphs>4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2026-03-03T19:36:00Z</dcterms:created>
  <dcterms:modified xsi:type="dcterms:W3CDTF">2026-03-03T19:36:00Z</dcterms:modified>
</cp:coreProperties>
</file>