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F134C8" w14:textId="77777777" w:rsidR="00A05A6B" w:rsidRDefault="00A05A6B" w:rsidP="00A05A6B">
      <w:pPr>
        <w:pStyle w:val="NoSpacing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Sir Thomas BOURCHIER</w:t>
      </w:r>
      <w:r>
        <w:rPr>
          <w:rFonts w:ascii="Times New Roman" w:hAnsi="Times New Roman" w:cs="Times New Roman"/>
        </w:rPr>
        <w:t xml:space="preserve">       (fl.1483)</w:t>
      </w:r>
    </w:p>
    <w:p w14:paraId="3582C51B" w14:textId="77777777" w:rsidR="00A05A6B" w:rsidRDefault="00A05A6B" w:rsidP="00A05A6B">
      <w:pPr>
        <w:pStyle w:val="NoSpacing"/>
        <w:jc w:val="both"/>
        <w:rPr>
          <w:rFonts w:ascii="Times New Roman" w:hAnsi="Times New Roman" w:cs="Times New Roman"/>
        </w:rPr>
      </w:pPr>
    </w:p>
    <w:p w14:paraId="74D07EBD" w14:textId="77777777" w:rsidR="00A05A6B" w:rsidRDefault="00A05A6B" w:rsidP="00A05A6B">
      <w:pPr>
        <w:pStyle w:val="NoSpacing"/>
        <w:jc w:val="both"/>
        <w:rPr>
          <w:rFonts w:ascii="Times New Roman" w:hAnsi="Times New Roman" w:cs="Times New Roman"/>
        </w:rPr>
      </w:pPr>
    </w:p>
    <w:p w14:paraId="7D9B0202" w14:textId="77777777" w:rsidR="00A05A6B" w:rsidRDefault="00A05A6B" w:rsidP="00A05A6B">
      <w:pPr>
        <w:pStyle w:val="NoSpacing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He and Sir Thomas </w:t>
      </w:r>
      <w:proofErr w:type="spellStart"/>
      <w:r>
        <w:rPr>
          <w:rFonts w:ascii="Times New Roman" w:hAnsi="Times New Roman" w:cs="Times New Roman"/>
        </w:rPr>
        <w:t>St.Leger</w:t>
      </w:r>
      <w:proofErr w:type="spellEnd"/>
      <w:r>
        <w:rPr>
          <w:rFonts w:ascii="Times New Roman" w:hAnsi="Times New Roman" w:cs="Times New Roman"/>
        </w:rPr>
        <w:t xml:space="preserve">(q.v.) made a plaint of trespass against </w:t>
      </w:r>
    </w:p>
    <w:p w14:paraId="3EA8EF8D" w14:textId="77777777" w:rsidR="00A05A6B" w:rsidRDefault="00A05A6B" w:rsidP="00A05A6B">
      <w:pPr>
        <w:pStyle w:val="NoSpacing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Thomas Jenyn of Guildford(q.v.) and John Wythe of Selborne,</w:t>
      </w:r>
    </w:p>
    <w:p w14:paraId="71FAD28E" w14:textId="77777777" w:rsidR="00A05A6B" w:rsidRDefault="00A05A6B" w:rsidP="00A05A6B">
      <w:pPr>
        <w:pStyle w:val="NoSpacing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Hampshire(q.v.).</w:t>
      </w:r>
    </w:p>
    <w:p w14:paraId="3E6C85BA" w14:textId="77777777" w:rsidR="00A05A6B" w:rsidRDefault="00A05A6B" w:rsidP="00A05A6B">
      <w:pPr>
        <w:pStyle w:val="NoSpacing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461AA0">
        <w:rPr>
          <w:rFonts w:ascii="Times New Roman" w:hAnsi="Times New Roman" w:cs="Times New Roman"/>
        </w:rPr>
        <w:t xml:space="preserve">( </w:t>
      </w:r>
      <w:r w:rsidRPr="008A6714">
        <w:rPr>
          <w:rFonts w:ascii="Times New Roman" w:hAnsi="Times New Roman" w:cs="Times New Roman"/>
          <w:color w:val="0F4761" w:themeColor="accent1" w:themeShade="BF"/>
          <w:u w:val="single"/>
        </w:rPr>
        <w:t>http://aalt.law.uh.edu/Indices/CP40Indices/CP40no883Pl.htm</w:t>
      </w:r>
      <w:r w:rsidRPr="00461AA0">
        <w:rPr>
          <w:rFonts w:ascii="Times New Roman" w:hAnsi="Times New Roman" w:cs="Times New Roman"/>
        </w:rPr>
        <w:t xml:space="preserve"> )</w:t>
      </w:r>
    </w:p>
    <w:p w14:paraId="6452F906" w14:textId="77777777" w:rsidR="00A05A6B" w:rsidRDefault="00A05A6B" w:rsidP="00A05A6B">
      <w:pPr>
        <w:pStyle w:val="NoSpacing"/>
        <w:jc w:val="both"/>
        <w:rPr>
          <w:rFonts w:ascii="Times New Roman" w:hAnsi="Times New Roman" w:cs="Times New Roman"/>
        </w:rPr>
      </w:pPr>
    </w:p>
    <w:p w14:paraId="5E284DD2" w14:textId="77777777" w:rsidR="00A05A6B" w:rsidRDefault="00A05A6B" w:rsidP="00A05A6B">
      <w:pPr>
        <w:pStyle w:val="NoSpacing"/>
        <w:jc w:val="both"/>
        <w:rPr>
          <w:rFonts w:ascii="Times New Roman" w:hAnsi="Times New Roman" w:cs="Times New Roman"/>
        </w:rPr>
      </w:pPr>
    </w:p>
    <w:p w14:paraId="4B3E47AE" w14:textId="77777777" w:rsidR="00A05A6B" w:rsidRDefault="00A05A6B" w:rsidP="00A05A6B">
      <w:pPr>
        <w:pStyle w:val="NoSpacing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 March 2026</w:t>
      </w:r>
    </w:p>
    <w:p w14:paraId="012412D0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C7C1A9" w14:textId="77777777" w:rsidR="007E1A9D" w:rsidRDefault="007E1A9D" w:rsidP="00086E2C">
      <w:pPr>
        <w:spacing w:after="0" w:line="240" w:lineRule="auto"/>
      </w:pPr>
      <w:r>
        <w:separator/>
      </w:r>
    </w:p>
  </w:endnote>
  <w:endnote w:type="continuationSeparator" w:id="0">
    <w:p w14:paraId="2CAA1B6F" w14:textId="77777777" w:rsidR="007E1A9D" w:rsidRDefault="007E1A9D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5BF58A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DD3A5A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46821D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8CC0DE" w14:textId="77777777" w:rsidR="007E1A9D" w:rsidRDefault="007E1A9D" w:rsidP="00086E2C">
      <w:pPr>
        <w:spacing w:after="0" w:line="240" w:lineRule="auto"/>
      </w:pPr>
      <w:r>
        <w:separator/>
      </w:r>
    </w:p>
  </w:footnote>
  <w:footnote w:type="continuationSeparator" w:id="0">
    <w:p w14:paraId="3C3E6E1D" w14:textId="77777777" w:rsidR="007E1A9D" w:rsidRDefault="007E1A9D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7DE5E0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794149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4EA934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5A6B"/>
    <w:rsid w:val="00086E2C"/>
    <w:rsid w:val="000A2E7A"/>
    <w:rsid w:val="002244B7"/>
    <w:rsid w:val="00314D94"/>
    <w:rsid w:val="00617568"/>
    <w:rsid w:val="006E68FA"/>
    <w:rsid w:val="007E1A9D"/>
    <w:rsid w:val="00A05A6B"/>
    <w:rsid w:val="00B967C0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B28042"/>
  <w15:chartTrackingRefBased/>
  <w15:docId w15:val="{60F9C0FE-9CDB-44D2-8A50-2B93E19BA1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05A6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3</TotalTime>
  <Pages>1</Pages>
  <Words>32</Words>
  <Characters>225</Characters>
  <Application>Microsoft Office Word</Application>
  <DocSecurity>0</DocSecurity>
  <Lines>10</Lines>
  <Paragraphs>6</Paragraphs>
  <ScaleCrop>false</ScaleCrop>
  <Company/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2026-04-02T17:44:00Z</dcterms:created>
  <dcterms:modified xsi:type="dcterms:W3CDTF">2026-04-02T17:47:00Z</dcterms:modified>
</cp:coreProperties>
</file>