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6BFCA8" w14:textId="77777777" w:rsidR="009804AD" w:rsidRDefault="009804AD" w:rsidP="009804A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BOUYTT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73C8993D" w14:textId="77777777" w:rsidR="009804AD" w:rsidRPr="00957575" w:rsidRDefault="009804AD" w:rsidP="009804A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Worcester. Draper.</w:t>
      </w:r>
    </w:p>
    <w:p w14:paraId="71ABA731" w14:textId="77777777" w:rsidR="009804AD" w:rsidRDefault="009804AD" w:rsidP="009804AD">
      <w:pPr>
        <w:rPr>
          <w:rFonts w:ascii="Times New Roman" w:hAnsi="Times New Roman" w:cs="Times New Roman"/>
        </w:rPr>
      </w:pPr>
    </w:p>
    <w:p w14:paraId="6139E5EE" w14:textId="77777777" w:rsidR="009804AD" w:rsidRDefault="009804AD" w:rsidP="009804AD">
      <w:pPr>
        <w:rPr>
          <w:rFonts w:ascii="Times New Roman" w:hAnsi="Times New Roman" w:cs="Times New Roman"/>
        </w:rPr>
      </w:pPr>
    </w:p>
    <w:p w14:paraId="0536C14B" w14:textId="77777777" w:rsidR="009804AD" w:rsidRDefault="009804AD" w:rsidP="009804A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Richard </w:t>
      </w:r>
      <w:proofErr w:type="spellStart"/>
      <w:r>
        <w:rPr>
          <w:rFonts w:ascii="Times New Roman" w:hAnsi="Times New Roman" w:cs="Times New Roman"/>
        </w:rPr>
        <w:t>Middelton</w:t>
      </w:r>
      <w:proofErr w:type="spellEnd"/>
      <w:r>
        <w:rPr>
          <w:rFonts w:ascii="Times New Roman" w:hAnsi="Times New Roman" w:cs="Times New Roman"/>
        </w:rPr>
        <w:t>, esquire(q.v.</w:t>
      </w:r>
      <w:proofErr w:type="gramStart"/>
      <w:r>
        <w:rPr>
          <w:rFonts w:ascii="Times New Roman" w:hAnsi="Times New Roman" w:cs="Times New Roman"/>
        </w:rPr>
        <w:t>),and</w:t>
      </w:r>
      <w:proofErr w:type="gramEnd"/>
      <w:r>
        <w:rPr>
          <w:rFonts w:ascii="Times New Roman" w:hAnsi="Times New Roman" w:cs="Times New Roman"/>
        </w:rPr>
        <w:t xml:space="preserve"> Robert Handy(q.v.) brought a plaint</w:t>
      </w:r>
    </w:p>
    <w:p w14:paraId="20A207F4" w14:textId="77777777" w:rsidR="009804AD" w:rsidRDefault="009804AD" w:rsidP="009804A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debt against him and John </w:t>
      </w:r>
      <w:proofErr w:type="spellStart"/>
      <w:r>
        <w:rPr>
          <w:rFonts w:ascii="Times New Roman" w:hAnsi="Times New Roman" w:cs="Times New Roman"/>
        </w:rPr>
        <w:t>Okyll</w:t>
      </w:r>
      <w:proofErr w:type="spellEnd"/>
      <w:r>
        <w:rPr>
          <w:rFonts w:ascii="Times New Roman" w:hAnsi="Times New Roman" w:cs="Times New Roman"/>
        </w:rPr>
        <w:t xml:space="preserve"> of Worcester(q.v.).</w:t>
      </w:r>
    </w:p>
    <w:p w14:paraId="0317EDD7" w14:textId="77777777" w:rsidR="009804AD" w:rsidRDefault="009804AD" w:rsidP="009804A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F07A40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480C0E8C" w14:textId="77777777" w:rsidR="009804AD" w:rsidRDefault="009804AD" w:rsidP="009804AD">
      <w:pPr>
        <w:rPr>
          <w:rFonts w:ascii="Times New Roman" w:hAnsi="Times New Roman" w:cs="Times New Roman"/>
        </w:rPr>
      </w:pPr>
    </w:p>
    <w:p w14:paraId="1196E89B" w14:textId="77777777" w:rsidR="009804AD" w:rsidRDefault="009804AD" w:rsidP="009804AD">
      <w:pPr>
        <w:rPr>
          <w:rFonts w:ascii="Times New Roman" w:hAnsi="Times New Roman" w:cs="Times New Roman"/>
        </w:rPr>
      </w:pPr>
    </w:p>
    <w:p w14:paraId="65664152" w14:textId="77777777" w:rsidR="009804AD" w:rsidRDefault="009804AD" w:rsidP="009804A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 May 2018</w:t>
      </w:r>
    </w:p>
    <w:p w14:paraId="1FB8FCC6" w14:textId="77777777" w:rsidR="006B2F86" w:rsidRPr="00E71FC3" w:rsidRDefault="009804A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428D02" w14:textId="77777777" w:rsidR="009804AD" w:rsidRDefault="009804AD" w:rsidP="00E71FC3">
      <w:r>
        <w:separator/>
      </w:r>
    </w:p>
  </w:endnote>
  <w:endnote w:type="continuationSeparator" w:id="0">
    <w:p w14:paraId="73C56A72" w14:textId="77777777" w:rsidR="009804AD" w:rsidRDefault="009804A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E834C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C6081B" w14:textId="77777777" w:rsidR="009804AD" w:rsidRDefault="009804AD" w:rsidP="00E71FC3">
      <w:r>
        <w:separator/>
      </w:r>
    </w:p>
  </w:footnote>
  <w:footnote w:type="continuationSeparator" w:id="0">
    <w:p w14:paraId="7BF695A7" w14:textId="77777777" w:rsidR="009804AD" w:rsidRDefault="009804A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4AD"/>
    <w:rsid w:val="001A7C09"/>
    <w:rsid w:val="00577BD5"/>
    <w:rsid w:val="00656CBA"/>
    <w:rsid w:val="006A1F77"/>
    <w:rsid w:val="00733BE7"/>
    <w:rsid w:val="009804AD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8E61A5"/>
  <w15:chartTrackingRefBased/>
  <w15:docId w15:val="{2E694A0F-D2EB-4B3E-BAAF-911228BA3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804A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9804A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</cp:lastModifiedBy>
  <cp:revision>1</cp:revision>
  <dcterms:created xsi:type="dcterms:W3CDTF">2018-06-23T15:05:00Z</dcterms:created>
  <dcterms:modified xsi:type="dcterms:W3CDTF">2018-06-23T15:06:00Z</dcterms:modified>
</cp:coreProperties>
</file>