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236B4" w14:textId="77777777" w:rsidR="00101B63" w:rsidRDefault="00101B63" w:rsidP="00101B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BOURYNG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257976C7" w14:textId="77777777" w:rsidR="00101B63" w:rsidRDefault="00101B63" w:rsidP="00101B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CE6C89" w14:textId="77777777" w:rsidR="00101B63" w:rsidRDefault="00101B63" w:rsidP="00101B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69F1B" w14:textId="77777777" w:rsidR="00101B63" w:rsidRDefault="00101B63" w:rsidP="00101B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Sep.1431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Elfred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made him a joint executor of his Will.</w:t>
      </w:r>
    </w:p>
    <w:p w14:paraId="7DB2B8C1" w14:textId="77777777" w:rsidR="00101B63" w:rsidRDefault="00101B63" w:rsidP="00101B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</w:t>
      </w:r>
    </w:p>
    <w:p w14:paraId="4C66BE52" w14:textId="77777777" w:rsidR="00101B63" w:rsidRDefault="00101B63" w:rsidP="00101B6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p.235)</w:t>
      </w:r>
    </w:p>
    <w:p w14:paraId="1CA03385" w14:textId="77777777" w:rsidR="00101B63" w:rsidRDefault="00101B63" w:rsidP="00101B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E54617" w14:textId="77777777" w:rsidR="00101B63" w:rsidRDefault="00101B63" w:rsidP="00101B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EB2DB" w14:textId="77777777" w:rsidR="00101B63" w:rsidRDefault="00101B63" w:rsidP="00101B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2022</w:t>
      </w:r>
    </w:p>
    <w:p w14:paraId="1688F8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693D8" w14:textId="77777777" w:rsidR="00101B63" w:rsidRDefault="00101B63" w:rsidP="009139A6">
      <w:r>
        <w:separator/>
      </w:r>
    </w:p>
  </w:endnote>
  <w:endnote w:type="continuationSeparator" w:id="0">
    <w:p w14:paraId="657A0802" w14:textId="77777777" w:rsidR="00101B63" w:rsidRDefault="00101B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C74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2A6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BC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76A5F" w14:textId="77777777" w:rsidR="00101B63" w:rsidRDefault="00101B63" w:rsidP="009139A6">
      <w:r>
        <w:separator/>
      </w:r>
    </w:p>
  </w:footnote>
  <w:footnote w:type="continuationSeparator" w:id="0">
    <w:p w14:paraId="5AF5FA5B" w14:textId="77777777" w:rsidR="00101B63" w:rsidRDefault="00101B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51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DE8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362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B63"/>
    <w:rsid w:val="000666E0"/>
    <w:rsid w:val="00101B6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E82A4"/>
  <w15:chartTrackingRefBased/>
  <w15:docId w15:val="{5D10271B-E781-4FA3-8DE0-C0F15FFB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2022-03-11T11:14:00Z</dcterms:created>
  <dcterms:modified xsi:type="dcterms:W3CDTF">2022-03-11T11:14:00Z</dcterms:modified>
</cp:coreProperties>
</file>