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79F" w:rsidRDefault="00F5679F" w:rsidP="00F5679F">
      <w:pPr>
        <w:pStyle w:val="NoSpacing"/>
      </w:pPr>
      <w:r>
        <w:rPr>
          <w:u w:val="single"/>
        </w:rPr>
        <w:t>Richard BOURTON</w:t>
      </w:r>
      <w:r>
        <w:t xml:space="preserve">      (fl.1414)</w:t>
      </w:r>
    </w:p>
    <w:p w:rsidR="00F5679F" w:rsidRDefault="00F5679F" w:rsidP="00F5679F">
      <w:pPr>
        <w:pStyle w:val="NoSpacing"/>
      </w:pPr>
    </w:p>
    <w:p w:rsidR="00F5679F" w:rsidRDefault="00F5679F" w:rsidP="00F5679F">
      <w:pPr>
        <w:pStyle w:val="NoSpacing"/>
      </w:pPr>
    </w:p>
    <w:p w:rsidR="00F5679F" w:rsidRDefault="00F5679F" w:rsidP="00F5679F">
      <w:pPr>
        <w:pStyle w:val="NoSpacing"/>
      </w:pPr>
      <w:r>
        <w:t xml:space="preserve">  1 Aug.1414</w:t>
      </w:r>
      <w:r>
        <w:tab/>
        <w:t>On this date he rented a hall and a shop in Tucker’s Street, Bristol.</w:t>
      </w:r>
    </w:p>
    <w:p w:rsidR="00F5679F" w:rsidRDefault="00F5679F" w:rsidP="00F5679F">
      <w:pPr>
        <w:pStyle w:val="NoSpacing"/>
      </w:pPr>
      <w:r>
        <w:tab/>
      </w:r>
      <w:r>
        <w:tab/>
        <w:t>(Wadley p.93)</w:t>
      </w:r>
    </w:p>
    <w:p w:rsidR="00F5679F" w:rsidRDefault="00F5679F" w:rsidP="00F5679F">
      <w:pPr>
        <w:pStyle w:val="NoSpacing"/>
      </w:pPr>
    </w:p>
    <w:p w:rsidR="00F5679F" w:rsidRDefault="00F5679F" w:rsidP="00F5679F">
      <w:pPr>
        <w:pStyle w:val="NoSpacing"/>
      </w:pPr>
    </w:p>
    <w:p w:rsidR="00F5679F" w:rsidRDefault="00F5679F" w:rsidP="00F5679F">
      <w:pPr>
        <w:pStyle w:val="NoSpacing"/>
      </w:pPr>
    </w:p>
    <w:p w:rsidR="00E47068" w:rsidRPr="00C009D8" w:rsidRDefault="00F5679F" w:rsidP="00F5679F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79F" w:rsidRDefault="00F5679F" w:rsidP="00920DE3">
      <w:pPr>
        <w:spacing w:after="0" w:line="240" w:lineRule="auto"/>
      </w:pPr>
      <w:r>
        <w:separator/>
      </w:r>
    </w:p>
  </w:endnote>
  <w:endnote w:type="continuationSeparator" w:id="0">
    <w:p w:rsidR="00F5679F" w:rsidRDefault="00F567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79F" w:rsidRDefault="00F5679F" w:rsidP="00920DE3">
      <w:pPr>
        <w:spacing w:after="0" w:line="240" w:lineRule="auto"/>
      </w:pPr>
      <w:r>
        <w:separator/>
      </w:r>
    </w:p>
  </w:footnote>
  <w:footnote w:type="continuationSeparator" w:id="0">
    <w:p w:rsidR="00F5679F" w:rsidRDefault="00F567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9F"/>
    <w:rsid w:val="00120749"/>
    <w:rsid w:val="00624CAE"/>
    <w:rsid w:val="00920DE3"/>
    <w:rsid w:val="00C009D8"/>
    <w:rsid w:val="00CF53C8"/>
    <w:rsid w:val="00E47068"/>
    <w:rsid w:val="00F5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2014-11-15T19:35:00Z</dcterms:created>
  <dcterms:modified xsi:type="dcterms:W3CDTF">2014-11-15T19:35:00Z</dcterms:modified>
</cp:coreProperties>
</file>