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EF3BC" w14:textId="77777777" w:rsidR="007A1A42" w:rsidRDefault="007A1A42" w:rsidP="007A1A42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Robert BOURSTEDE</w:t>
      </w:r>
      <w:r>
        <w:rPr>
          <w:rFonts w:cs="Times New Roman"/>
          <w:szCs w:val="24"/>
        </w:rPr>
        <w:t xml:space="preserve">        </w:t>
      </w:r>
      <w:r>
        <w:rPr>
          <w:rFonts w:cs="Times New Roman"/>
        </w:rPr>
        <w:t>(fl.1462)</w:t>
      </w:r>
    </w:p>
    <w:p w14:paraId="3169468B" w14:textId="77777777" w:rsidR="007A1A42" w:rsidRDefault="007A1A42" w:rsidP="007A1A42">
      <w:pPr>
        <w:pStyle w:val="NoSpacing"/>
        <w:rPr>
          <w:rFonts w:cs="Times New Roman"/>
        </w:rPr>
      </w:pPr>
      <w:r>
        <w:rPr>
          <w:rFonts w:cs="Times New Roman"/>
        </w:rPr>
        <w:t xml:space="preserve">of Carlisle. </w:t>
      </w:r>
      <w:proofErr w:type="spellStart"/>
      <w:r>
        <w:rPr>
          <w:rFonts w:cs="Times New Roman"/>
        </w:rPr>
        <w:t>Labourer</w:t>
      </w:r>
      <w:proofErr w:type="spellEnd"/>
      <w:r>
        <w:rPr>
          <w:rFonts w:cs="Times New Roman"/>
        </w:rPr>
        <w:t>.</w:t>
      </w:r>
    </w:p>
    <w:p w14:paraId="2EC414C5" w14:textId="77777777" w:rsidR="007A1A42" w:rsidRDefault="007A1A42" w:rsidP="007A1A42">
      <w:pPr>
        <w:pStyle w:val="NoSpacing"/>
        <w:rPr>
          <w:rFonts w:cs="Times New Roman"/>
        </w:rPr>
      </w:pPr>
    </w:p>
    <w:p w14:paraId="335D8DFA" w14:textId="77777777" w:rsidR="007A1A42" w:rsidRDefault="007A1A42" w:rsidP="007A1A42">
      <w:pPr>
        <w:pStyle w:val="NoSpacing"/>
        <w:rPr>
          <w:rFonts w:cs="Times New Roman"/>
        </w:rPr>
      </w:pPr>
    </w:p>
    <w:p w14:paraId="271C8371" w14:textId="77777777" w:rsidR="007A1A42" w:rsidRDefault="007A1A42" w:rsidP="007A1A42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William Tyllyoll(q.v.) brought a plaint of trespass against him and 14 others.</w:t>
      </w:r>
    </w:p>
    <w:p w14:paraId="0BEB54CE" w14:textId="77777777" w:rsidR="007A1A42" w:rsidRDefault="007A1A42" w:rsidP="007A1A4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4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5E2112A4" w14:textId="77777777" w:rsidR="007A1A42" w:rsidRDefault="007A1A42" w:rsidP="007A1A42">
      <w:pPr>
        <w:pStyle w:val="NoSpacing"/>
        <w:rPr>
          <w:rFonts w:cs="Times New Roman"/>
        </w:rPr>
      </w:pPr>
    </w:p>
    <w:p w14:paraId="35D4F312" w14:textId="77777777" w:rsidR="007A1A42" w:rsidRDefault="007A1A42" w:rsidP="007A1A42">
      <w:pPr>
        <w:pStyle w:val="NoSpacing"/>
        <w:rPr>
          <w:rFonts w:cs="Times New Roman"/>
        </w:rPr>
      </w:pPr>
    </w:p>
    <w:p w14:paraId="457DDD0B" w14:textId="77777777" w:rsidR="007A1A42" w:rsidRPr="00025A76" w:rsidRDefault="007A1A42" w:rsidP="007A1A42">
      <w:pPr>
        <w:pStyle w:val="NoSpacing"/>
        <w:rPr>
          <w:rFonts w:cs="Times New Roman"/>
          <w:szCs w:val="24"/>
        </w:rPr>
      </w:pPr>
    </w:p>
    <w:p w14:paraId="0895D13B" w14:textId="77777777" w:rsidR="007A1A42" w:rsidRDefault="007A1A42" w:rsidP="007A1A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January 2026</w:t>
      </w:r>
    </w:p>
    <w:p w14:paraId="179C31E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18791" w14:textId="77777777" w:rsidR="00A27AD2" w:rsidRDefault="00A27AD2" w:rsidP="00086E2C">
      <w:pPr>
        <w:spacing w:after="0" w:line="240" w:lineRule="auto"/>
      </w:pPr>
      <w:r>
        <w:separator/>
      </w:r>
    </w:p>
  </w:endnote>
  <w:endnote w:type="continuationSeparator" w:id="0">
    <w:p w14:paraId="6763A843" w14:textId="77777777" w:rsidR="00A27AD2" w:rsidRDefault="00A27AD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7024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45F9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601D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03E0F" w14:textId="77777777" w:rsidR="00A27AD2" w:rsidRDefault="00A27AD2" w:rsidP="00086E2C">
      <w:pPr>
        <w:spacing w:after="0" w:line="240" w:lineRule="auto"/>
      </w:pPr>
      <w:r>
        <w:separator/>
      </w:r>
    </w:p>
  </w:footnote>
  <w:footnote w:type="continuationSeparator" w:id="0">
    <w:p w14:paraId="637E94AE" w14:textId="77777777" w:rsidR="00A27AD2" w:rsidRDefault="00A27AD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10F9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3140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FEC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42"/>
    <w:rsid w:val="00086E2C"/>
    <w:rsid w:val="000A2E7A"/>
    <w:rsid w:val="002244B7"/>
    <w:rsid w:val="00314D94"/>
    <w:rsid w:val="00617568"/>
    <w:rsid w:val="006E68FA"/>
    <w:rsid w:val="007A1A42"/>
    <w:rsid w:val="00A27AD2"/>
    <w:rsid w:val="00E7533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A96F6"/>
  <w15:chartTrackingRefBased/>
  <w15:docId w15:val="{14AA6757-1A31-4E7B-ACE6-F7B36098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A1A4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A1A4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230</Characters>
  <Application>Microsoft Office Word</Application>
  <DocSecurity>0</DocSecurity>
  <Lines>15</Lines>
  <Paragraphs>8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2026-01-11T21:31:00Z</dcterms:created>
  <dcterms:modified xsi:type="dcterms:W3CDTF">2026-01-11T21:32:00Z</dcterms:modified>
</cp:coreProperties>
</file>