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2581F" w14:textId="5B8A8BE3" w:rsidR="005D51F0" w:rsidRDefault="005D51F0" w:rsidP="005D51F0">
      <w:pPr>
        <w:pStyle w:val="NoSpacing"/>
      </w:pPr>
      <w:r w:rsidRPr="00CA0803">
        <w:rPr>
          <w:noProof/>
          <w:u w:val="single"/>
        </w:rPr>
        <w:t>Thomas</w:t>
      </w:r>
      <w:r>
        <w:rPr>
          <w:noProof/>
          <w:u w:val="single"/>
        </w:rPr>
        <w:t xml:space="preserve"> BOURNE</w:t>
      </w:r>
      <w:r>
        <w:t xml:space="preserve">       </w:t>
      </w:r>
      <w:proofErr w:type="gramStart"/>
      <w:r>
        <w:t xml:space="preserve">   (</w:t>
      </w:r>
      <w:proofErr w:type="gramEnd"/>
      <w:r>
        <w:t>fl.1483</w:t>
      </w:r>
      <w:r w:rsidR="006F3BF9">
        <w:t>-4</w:t>
      </w:r>
      <w:r w:rsidRPr="00DE7CE2">
        <w:t>)</w:t>
      </w:r>
    </w:p>
    <w:p w14:paraId="01EB53AA" w14:textId="77777777" w:rsidR="005D51F0" w:rsidRDefault="005D51F0" w:rsidP="005D51F0">
      <w:pPr>
        <w:pStyle w:val="NoSpacing"/>
      </w:pPr>
      <w:r>
        <w:t>Prior of Rochester Cathedral, Kent.</w:t>
      </w:r>
    </w:p>
    <w:p w14:paraId="3BF54F4A" w14:textId="77777777" w:rsidR="005D51F0" w:rsidRDefault="005D51F0" w:rsidP="005D51F0">
      <w:pPr>
        <w:pStyle w:val="NoSpacing"/>
      </w:pPr>
    </w:p>
    <w:p w14:paraId="4CEF9C02" w14:textId="77777777" w:rsidR="005D51F0" w:rsidRDefault="005D51F0" w:rsidP="005D51F0">
      <w:pPr>
        <w:pStyle w:val="NoSpacing"/>
      </w:pPr>
    </w:p>
    <w:p w14:paraId="1F40C634" w14:textId="77777777" w:rsidR="005D51F0" w:rsidRDefault="005D51F0" w:rsidP="005D51F0">
      <w:pPr>
        <w:pStyle w:val="NoSpacing"/>
        <w:ind w:left="1440" w:hanging="720"/>
      </w:pPr>
      <w:r>
        <w:t>1483</w:t>
      </w:r>
      <w:r>
        <w:tab/>
        <w:t xml:space="preserve">He made a plaint of </w:t>
      </w:r>
      <w:r>
        <w:rPr>
          <w:noProof/>
        </w:rPr>
        <w:t>trespass, hunting and</w:t>
      </w:r>
      <w:r w:rsidRPr="00CA0803">
        <w:rPr>
          <w:noProof/>
        </w:rPr>
        <w:t xml:space="preserve"> taking</w:t>
      </w:r>
      <w:r>
        <w:t xml:space="preserve"> in his free warren against Alexander </w:t>
      </w:r>
      <w:r>
        <w:rPr>
          <w:noProof/>
        </w:rPr>
        <w:t xml:space="preserve">Rowe of Aylesford(q.v.), William Munds </w:t>
      </w:r>
      <w:r w:rsidRPr="00CA0803">
        <w:rPr>
          <w:noProof/>
        </w:rPr>
        <w:t>of Burgham</w:t>
      </w:r>
      <w:r>
        <w:rPr>
          <w:noProof/>
        </w:rPr>
        <w:t>(q.v.), and Richard Ware of Burgham(q.v.).</w:t>
      </w:r>
    </w:p>
    <w:p w14:paraId="13008BB1" w14:textId="71E204C6" w:rsidR="005D51F0" w:rsidRDefault="005D51F0" w:rsidP="005D51F0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10B1DF0D" w14:textId="77777777" w:rsidR="006F3BF9" w:rsidRDefault="006F3BF9" w:rsidP="006F3B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Sir Oliver </w:t>
      </w:r>
      <w:proofErr w:type="spellStart"/>
      <w:r>
        <w:rPr>
          <w:rFonts w:ascii="Times New Roman" w:hAnsi="Times New Roman" w:cs="Times New Roman"/>
        </w:rPr>
        <w:t>Manyngham</w:t>
      </w:r>
      <w:proofErr w:type="spellEnd"/>
      <w:r>
        <w:rPr>
          <w:rFonts w:ascii="Times New Roman" w:hAnsi="Times New Roman" w:cs="Times New Roman"/>
        </w:rPr>
        <w:t>(q.v.) brought a plaint of trespass and fishing against</w:t>
      </w:r>
    </w:p>
    <w:p w14:paraId="12C6BF28" w14:textId="77777777" w:rsidR="006F3BF9" w:rsidRDefault="006F3BF9" w:rsidP="006F3B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John </w:t>
      </w:r>
      <w:proofErr w:type="spellStart"/>
      <w:r>
        <w:rPr>
          <w:rFonts w:ascii="Times New Roman" w:hAnsi="Times New Roman" w:cs="Times New Roman"/>
        </w:rPr>
        <w:t>Auncell</w:t>
      </w:r>
      <w:proofErr w:type="spellEnd"/>
      <w:r>
        <w:rPr>
          <w:rFonts w:ascii="Times New Roman" w:hAnsi="Times New Roman" w:cs="Times New Roman"/>
        </w:rPr>
        <w:t xml:space="preserve"> of Rochester Cathedral(q.v.), </w:t>
      </w:r>
    </w:p>
    <w:p w14:paraId="6DA0154E" w14:textId="77777777" w:rsidR="006F3BF9" w:rsidRDefault="006F3BF9" w:rsidP="006F3B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Richard Barnard, senior, of Haddenham, Buckinghamshire(q.v.), John</w:t>
      </w:r>
    </w:p>
    <w:p w14:paraId="315E3EE2" w14:textId="77777777" w:rsidR="006F3BF9" w:rsidRDefault="006F3BF9" w:rsidP="006F3B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Bernard, junior, of Haddenham(q.v.), William Parkee of Haddenham(q.v.),</w:t>
      </w:r>
    </w:p>
    <w:p w14:paraId="079F2D29" w14:textId="77777777" w:rsidR="006F3BF9" w:rsidRDefault="006F3BF9" w:rsidP="006F3B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Rodbrigge</w:t>
      </w:r>
      <w:proofErr w:type="spellEnd"/>
      <w:r>
        <w:rPr>
          <w:rFonts w:ascii="Times New Roman" w:hAnsi="Times New Roman" w:cs="Times New Roman"/>
        </w:rPr>
        <w:t xml:space="preserve"> of Haddenham(q.v.), and Robert Lane of Haddenham(q.v.).</w:t>
      </w:r>
    </w:p>
    <w:p w14:paraId="06DE13FF" w14:textId="2B342785" w:rsidR="006F3BF9" w:rsidRDefault="006F3BF9" w:rsidP="006F3BF9">
      <w:pPr>
        <w:pStyle w:val="NoSpacing"/>
      </w:pPr>
      <w:r>
        <w:tab/>
      </w:r>
      <w:r>
        <w:tab/>
        <w:t>(</w:t>
      </w:r>
      <w:hyperlink r:id="rId6" w:history="1">
        <w:r w:rsidRPr="00E57C4A">
          <w:rPr>
            <w:rStyle w:val="Hyperlink"/>
          </w:rPr>
          <w:t>http://aalt.law.uh.edu/Indices/CP40Indices/CP40no888Pl.htm</w:t>
        </w:r>
      </w:hyperlink>
      <w:r>
        <w:t>)</w:t>
      </w:r>
    </w:p>
    <w:p w14:paraId="55B761C0" w14:textId="77777777" w:rsidR="006F3BF9" w:rsidRDefault="006F3BF9" w:rsidP="006F3B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taking against Thomas Essex, Abbot</w:t>
      </w:r>
    </w:p>
    <w:p w14:paraId="772DE940" w14:textId="77777777" w:rsidR="006F3BF9" w:rsidRDefault="006F3BF9" w:rsidP="006F3B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Mallyng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 xml:space="preserve"> Abbey(q.v.), John </w:t>
      </w:r>
      <w:proofErr w:type="spellStart"/>
      <w:r>
        <w:rPr>
          <w:rFonts w:ascii="Times New Roman" w:hAnsi="Times New Roman" w:cs="Times New Roman"/>
        </w:rPr>
        <w:t>Aysshby</w:t>
      </w:r>
      <w:proofErr w:type="spellEnd"/>
      <w:r>
        <w:rPr>
          <w:rFonts w:ascii="Times New Roman" w:hAnsi="Times New Roman" w:cs="Times New Roman"/>
        </w:rPr>
        <w:t>(q.v.),</w:t>
      </w:r>
    </w:p>
    <w:p w14:paraId="375A28AC" w14:textId="77777777" w:rsidR="006F3BF9" w:rsidRDefault="006F3BF9" w:rsidP="006F3B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Kyng</w:t>
      </w:r>
      <w:proofErr w:type="spellEnd"/>
      <w:r>
        <w:rPr>
          <w:rFonts w:ascii="Times New Roman" w:hAnsi="Times New Roman" w:cs="Times New Roman"/>
        </w:rPr>
        <w:t xml:space="preserve">(q.v.), Robert Hoyte(q.v.), Thomas </w:t>
      </w:r>
      <w:proofErr w:type="spellStart"/>
      <w:r>
        <w:rPr>
          <w:rFonts w:ascii="Times New Roman" w:hAnsi="Times New Roman" w:cs="Times New Roman"/>
        </w:rPr>
        <w:t>Costedyll</w:t>
      </w:r>
      <w:proofErr w:type="spellEnd"/>
      <w:r>
        <w:rPr>
          <w:rFonts w:ascii="Times New Roman" w:hAnsi="Times New Roman" w:cs="Times New Roman"/>
        </w:rPr>
        <w:t>(q.v.), John Man(q.v.),</w:t>
      </w:r>
    </w:p>
    <w:p w14:paraId="18D72208" w14:textId="77777777" w:rsidR="006F3BF9" w:rsidRDefault="006F3BF9" w:rsidP="006F3B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Man(q.v.), William </w:t>
      </w:r>
      <w:proofErr w:type="spellStart"/>
      <w:r>
        <w:rPr>
          <w:rFonts w:ascii="Times New Roman" w:hAnsi="Times New Roman" w:cs="Times New Roman"/>
        </w:rPr>
        <w:t>Gybbys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Millys</w:t>
      </w:r>
      <w:proofErr w:type="spellEnd"/>
      <w:r>
        <w:rPr>
          <w:rFonts w:ascii="Times New Roman" w:hAnsi="Times New Roman" w:cs="Times New Roman"/>
        </w:rPr>
        <w:t xml:space="preserve"> of West </w:t>
      </w:r>
      <w:proofErr w:type="spellStart"/>
      <w:r>
        <w:rPr>
          <w:rFonts w:ascii="Times New Roman" w:hAnsi="Times New Roman" w:cs="Times New Roman"/>
        </w:rPr>
        <w:t>Malling</w:t>
      </w:r>
      <w:proofErr w:type="spellEnd"/>
      <w:r>
        <w:rPr>
          <w:rFonts w:ascii="Times New Roman" w:hAnsi="Times New Roman" w:cs="Times New Roman"/>
        </w:rPr>
        <w:t>(q.v.),</w:t>
      </w:r>
    </w:p>
    <w:p w14:paraId="104154B1" w14:textId="77777777" w:rsidR="006F3BF9" w:rsidRDefault="006F3BF9" w:rsidP="006F3B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Merywedyr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Tylby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Kember</w:t>
      </w:r>
      <w:proofErr w:type="spellEnd"/>
      <w:r>
        <w:rPr>
          <w:rFonts w:ascii="Times New Roman" w:hAnsi="Times New Roman" w:cs="Times New Roman"/>
        </w:rPr>
        <w:t>(q.v.).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[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 xml:space="preserve">, except John </w:t>
      </w:r>
      <w:proofErr w:type="spellStart"/>
      <w:r>
        <w:rPr>
          <w:rFonts w:ascii="Times New Roman" w:hAnsi="Times New Roman" w:cs="Times New Roman"/>
        </w:rPr>
        <w:t>Myllys</w:t>
      </w:r>
      <w:proofErr w:type="spellEnd"/>
      <w:r>
        <w:rPr>
          <w:rFonts w:ascii="Times New Roman" w:hAnsi="Times New Roman" w:cs="Times New Roman"/>
        </w:rPr>
        <w:t>.]</w:t>
      </w:r>
    </w:p>
    <w:p w14:paraId="355ABE3A" w14:textId="77777777" w:rsidR="006F3BF9" w:rsidRDefault="006F3BF9" w:rsidP="006F3B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14:paraId="75408C30" w14:textId="77777777" w:rsidR="006F3BF9" w:rsidRDefault="006F3BF9" w:rsidP="006F3B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Munden</w:t>
      </w:r>
      <w:proofErr w:type="spellEnd"/>
      <w:r>
        <w:rPr>
          <w:rFonts w:ascii="Times New Roman" w:hAnsi="Times New Roman" w:cs="Times New Roman"/>
        </w:rPr>
        <w:t xml:space="preserve">, Vicar 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>(q.v.).</w:t>
      </w:r>
    </w:p>
    <w:p w14:paraId="484EF477" w14:textId="77777777" w:rsidR="006F3BF9" w:rsidRDefault="006F3BF9" w:rsidP="006F3B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0ADCDA82" w14:textId="180549C8" w:rsidR="006F3BF9" w:rsidRDefault="006F3BF9" w:rsidP="006F3BF9">
      <w:pPr>
        <w:pStyle w:val="NoSpacing"/>
      </w:pPr>
      <w:r>
        <w:tab/>
        <w:t>1484</w:t>
      </w:r>
      <w:r>
        <w:tab/>
        <w:t xml:space="preserve">John </w:t>
      </w:r>
      <w:proofErr w:type="spellStart"/>
      <w:r>
        <w:t>Brode</w:t>
      </w:r>
      <w:proofErr w:type="spellEnd"/>
      <w:r>
        <w:t>(q.v.) brought a plaint of debt against him.  (ibid.)</w:t>
      </w:r>
    </w:p>
    <w:p w14:paraId="16FBADC4" w14:textId="77777777" w:rsidR="005D51F0" w:rsidRDefault="005D51F0" w:rsidP="005D51F0">
      <w:pPr>
        <w:pStyle w:val="NoSpacing"/>
      </w:pPr>
    </w:p>
    <w:p w14:paraId="5045EEFA" w14:textId="77777777" w:rsidR="005D51F0" w:rsidRDefault="005D51F0" w:rsidP="005D51F0">
      <w:pPr>
        <w:pStyle w:val="NoSpacing"/>
      </w:pPr>
    </w:p>
    <w:p w14:paraId="25EDBE32" w14:textId="2E0D11CF" w:rsidR="005D51F0" w:rsidRDefault="005D51F0" w:rsidP="005D51F0">
      <w:pPr>
        <w:pStyle w:val="NoSpacing"/>
      </w:pPr>
      <w:r>
        <w:t>11 July 2017</w:t>
      </w:r>
    </w:p>
    <w:p w14:paraId="46710CA3" w14:textId="50D57398" w:rsidR="006F3BF9" w:rsidRDefault="006F3BF9" w:rsidP="005D51F0">
      <w:pPr>
        <w:pStyle w:val="NoSpacing"/>
      </w:pPr>
      <w:r>
        <w:t>31 December 2018</w:t>
      </w:r>
      <w:bookmarkStart w:id="0" w:name="_GoBack"/>
      <w:bookmarkEnd w:id="0"/>
    </w:p>
    <w:p w14:paraId="2CA641AF" w14:textId="77777777" w:rsidR="006B2F86" w:rsidRPr="00E71FC3" w:rsidRDefault="006F3BF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2297C" w14:textId="77777777" w:rsidR="005D51F0" w:rsidRDefault="005D51F0" w:rsidP="00E71FC3">
      <w:r>
        <w:separator/>
      </w:r>
    </w:p>
  </w:endnote>
  <w:endnote w:type="continuationSeparator" w:id="0">
    <w:p w14:paraId="205829A1" w14:textId="77777777" w:rsidR="005D51F0" w:rsidRDefault="005D51F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B714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328EED" w14:textId="77777777" w:rsidR="005D51F0" w:rsidRDefault="005D51F0" w:rsidP="00E71FC3">
      <w:r>
        <w:separator/>
      </w:r>
    </w:p>
  </w:footnote>
  <w:footnote w:type="continuationSeparator" w:id="0">
    <w:p w14:paraId="57026CF9" w14:textId="77777777" w:rsidR="005D51F0" w:rsidRDefault="005D51F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1F0"/>
    <w:rsid w:val="001A7C09"/>
    <w:rsid w:val="00577BD5"/>
    <w:rsid w:val="005D51F0"/>
    <w:rsid w:val="00656CBA"/>
    <w:rsid w:val="006A1F77"/>
    <w:rsid w:val="006F3BF9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8FAA0"/>
  <w15:chartTrackingRefBased/>
  <w15:docId w15:val="{D62C8E54-E5FE-4940-90EE-77D65D194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3BF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F3B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2017-07-22T18:14:00Z</dcterms:created>
  <dcterms:modified xsi:type="dcterms:W3CDTF">2018-12-31T10:28:00Z</dcterms:modified>
</cp:coreProperties>
</file>