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FC43F" w14:textId="77777777" w:rsidR="00B912F2" w:rsidRDefault="00B912F2" w:rsidP="00B912F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BOURNE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01389908" w14:textId="77777777" w:rsidR="00B912F2" w:rsidRDefault="00B912F2" w:rsidP="00B912F2">
      <w:pPr>
        <w:pStyle w:val="NoSpacing"/>
        <w:rPr>
          <w:rFonts w:eastAsia="Times New Roman" w:cs="Times New Roman"/>
          <w:szCs w:val="24"/>
        </w:rPr>
      </w:pPr>
    </w:p>
    <w:p w14:paraId="735369FF" w14:textId="77777777" w:rsidR="00B912F2" w:rsidRDefault="00B912F2" w:rsidP="00B912F2">
      <w:pPr>
        <w:pStyle w:val="NoSpacing"/>
        <w:rPr>
          <w:rFonts w:eastAsia="Times New Roman" w:cs="Times New Roman"/>
          <w:szCs w:val="24"/>
        </w:rPr>
      </w:pPr>
    </w:p>
    <w:p w14:paraId="62164E47" w14:textId="77777777" w:rsidR="00B912F2" w:rsidRDefault="00B912F2" w:rsidP="00B912F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22 Jun.1485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Taunton, Somerset,</w:t>
      </w:r>
    </w:p>
    <w:p w14:paraId="0CC5DBBA" w14:textId="77777777" w:rsidR="00B912F2" w:rsidRDefault="00B912F2" w:rsidP="00B912F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into the landholdings of William Gunter(q.v.).</w:t>
      </w:r>
    </w:p>
    <w:p w14:paraId="1D8B318F" w14:textId="77777777" w:rsidR="00B912F2" w:rsidRDefault="00B912F2" w:rsidP="00B912F2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FF8FD42" w14:textId="77777777" w:rsidR="00B912F2" w:rsidRDefault="00B912F2" w:rsidP="00B912F2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p.97)</w:t>
      </w:r>
    </w:p>
    <w:p w14:paraId="0E18C3AB" w14:textId="77777777" w:rsidR="00B912F2" w:rsidRDefault="00B912F2" w:rsidP="00B912F2">
      <w:pPr>
        <w:pStyle w:val="NoSpacing"/>
        <w:rPr>
          <w:rFonts w:eastAsia="Times New Roman" w:cs="Times New Roman"/>
          <w:szCs w:val="24"/>
        </w:rPr>
      </w:pPr>
    </w:p>
    <w:p w14:paraId="67171FCE" w14:textId="77777777" w:rsidR="00B912F2" w:rsidRDefault="00B912F2" w:rsidP="00B912F2">
      <w:pPr>
        <w:pStyle w:val="NoSpacing"/>
        <w:rPr>
          <w:rFonts w:eastAsia="Times New Roman" w:cs="Times New Roman"/>
          <w:szCs w:val="24"/>
        </w:rPr>
      </w:pPr>
    </w:p>
    <w:p w14:paraId="7D2C13E0" w14:textId="77777777" w:rsidR="00B912F2" w:rsidRDefault="00B912F2" w:rsidP="00B912F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16 July 2023</w:t>
      </w:r>
    </w:p>
    <w:p w14:paraId="1F0363C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719D5" w14:textId="77777777" w:rsidR="00B912F2" w:rsidRDefault="00B912F2" w:rsidP="009139A6">
      <w:r>
        <w:separator/>
      </w:r>
    </w:p>
  </w:endnote>
  <w:endnote w:type="continuationSeparator" w:id="0">
    <w:p w14:paraId="36A928FB" w14:textId="77777777" w:rsidR="00B912F2" w:rsidRDefault="00B912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09E8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7200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B343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97FBB" w14:textId="77777777" w:rsidR="00B912F2" w:rsidRDefault="00B912F2" w:rsidP="009139A6">
      <w:r>
        <w:separator/>
      </w:r>
    </w:p>
  </w:footnote>
  <w:footnote w:type="continuationSeparator" w:id="0">
    <w:p w14:paraId="3454CBC7" w14:textId="77777777" w:rsidR="00B912F2" w:rsidRDefault="00B912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28B8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57C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DA4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2F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912F2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28EC7"/>
  <w15:chartTrackingRefBased/>
  <w15:docId w15:val="{10AFA14A-B607-4F6C-A73B-C68E2C257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2023-07-16T19:27:00Z</dcterms:created>
  <dcterms:modified xsi:type="dcterms:W3CDTF">2023-07-16T19:28:00Z</dcterms:modified>
</cp:coreProperties>
</file>