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9596B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BOURNE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F285E4C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B67057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006E35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esquire(q.v.), brought a plaint of attaint against him and </w:t>
      </w:r>
    </w:p>
    <w:p w14:paraId="6F90AE5C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10 others.</w:t>
      </w:r>
    </w:p>
    <w:p w14:paraId="1C7DE7B9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52F780E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1D6E61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20490A" w14:textId="77777777" w:rsidR="0010630A" w:rsidRDefault="0010630A" w:rsidP="001063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20239E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6E81D" w14:textId="77777777" w:rsidR="0010630A" w:rsidRDefault="0010630A" w:rsidP="009139A6">
      <w:r>
        <w:separator/>
      </w:r>
    </w:p>
  </w:endnote>
  <w:endnote w:type="continuationSeparator" w:id="0">
    <w:p w14:paraId="72FF9A25" w14:textId="77777777" w:rsidR="0010630A" w:rsidRDefault="001063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001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FE4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1C7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B845B" w14:textId="77777777" w:rsidR="0010630A" w:rsidRDefault="0010630A" w:rsidP="009139A6">
      <w:r>
        <w:separator/>
      </w:r>
    </w:p>
  </w:footnote>
  <w:footnote w:type="continuationSeparator" w:id="0">
    <w:p w14:paraId="21388724" w14:textId="77777777" w:rsidR="0010630A" w:rsidRDefault="001063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89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D4B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EF1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0A"/>
    <w:rsid w:val="000666E0"/>
    <w:rsid w:val="0010630A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3214"/>
  <w15:chartTrackingRefBased/>
  <w15:docId w15:val="{D6A30459-8893-461B-9E9D-3D5EBCC9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63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2021-04-02T19:52:00Z</dcterms:created>
  <dcterms:modified xsi:type="dcterms:W3CDTF">2021-04-02T19:53:00Z</dcterms:modified>
</cp:coreProperties>
</file>