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01079" w14:textId="77777777" w:rsidR="002313C6" w:rsidRDefault="002313C6" w:rsidP="002313C6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Thomas BOURN</w:t>
      </w:r>
      <w:r>
        <w:rPr>
          <w:rFonts w:cs="Times New Roman"/>
          <w:lang w:val="en-US"/>
        </w:rPr>
        <w:t xml:space="preserve">       (fl.1496)</w:t>
      </w:r>
    </w:p>
    <w:p w14:paraId="5284C726" w14:textId="77777777" w:rsidR="002313C6" w:rsidRDefault="002313C6" w:rsidP="002313C6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London. Armourer.</w:t>
      </w:r>
    </w:p>
    <w:p w14:paraId="4AD8EACD" w14:textId="77777777" w:rsidR="002313C6" w:rsidRDefault="002313C6" w:rsidP="002313C6">
      <w:pPr>
        <w:pStyle w:val="NoSpacing"/>
        <w:rPr>
          <w:rFonts w:cs="Times New Roman"/>
          <w:lang w:val="en-US"/>
        </w:rPr>
      </w:pPr>
    </w:p>
    <w:p w14:paraId="7EB486D2" w14:textId="77777777" w:rsidR="002313C6" w:rsidRDefault="002313C6" w:rsidP="002313C6">
      <w:pPr>
        <w:pStyle w:val="NoSpacing"/>
        <w:rPr>
          <w:rFonts w:cs="Times New Roman"/>
          <w:lang w:val="en-US"/>
        </w:rPr>
      </w:pPr>
    </w:p>
    <w:p w14:paraId="6EA52A03" w14:textId="77777777" w:rsidR="002313C6" w:rsidRDefault="002313C6" w:rsidP="002313C6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1496</w:t>
      </w:r>
      <w:r>
        <w:rPr>
          <w:rFonts w:cs="Times New Roman"/>
          <w:lang w:val="en-US"/>
        </w:rPr>
        <w:tab/>
        <w:t xml:space="preserve">William Bruyn of Rochester(q.v.) and Simon </w:t>
      </w:r>
      <w:proofErr w:type="spellStart"/>
      <w:r>
        <w:rPr>
          <w:rFonts w:cs="Times New Roman"/>
          <w:lang w:val="en-US"/>
        </w:rPr>
        <w:t>Awncall</w:t>
      </w:r>
      <w:proofErr w:type="spellEnd"/>
      <w:r>
        <w:rPr>
          <w:rFonts w:cs="Times New Roman"/>
          <w:lang w:val="en-US"/>
        </w:rPr>
        <w:t xml:space="preserve"> of London(q.v.)</w:t>
      </w:r>
    </w:p>
    <w:p w14:paraId="51499B84" w14:textId="77777777" w:rsidR="002313C6" w:rsidRDefault="002313C6" w:rsidP="002313C6">
      <w:pPr>
        <w:pStyle w:val="NoSpacing"/>
        <w:ind w:left="720" w:firstLine="720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made a plaint of debt for damages against him.   </w:t>
      </w:r>
    </w:p>
    <w:p w14:paraId="0FDFFC7C" w14:textId="77777777" w:rsidR="002313C6" w:rsidRDefault="002313C6" w:rsidP="002313C6">
      <w:pPr>
        <w:pStyle w:val="NoSpacing"/>
        <w:ind w:left="720" w:firstLine="720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https://waalt.uh.edu/index.php/KB27/939</w:t>
        </w:r>
      </w:hyperlink>
      <w:r>
        <w:rPr>
          <w:rFonts w:cs="Times New Roman"/>
          <w:lang w:val="en-US"/>
        </w:rPr>
        <w:t xml:space="preserve"> )</w:t>
      </w:r>
    </w:p>
    <w:p w14:paraId="1EE5D93F" w14:textId="77777777" w:rsidR="002313C6" w:rsidRDefault="002313C6" w:rsidP="002313C6">
      <w:pPr>
        <w:pStyle w:val="NoSpacing"/>
        <w:rPr>
          <w:rFonts w:cs="Times New Roman"/>
          <w:lang w:val="en-US"/>
        </w:rPr>
      </w:pPr>
    </w:p>
    <w:p w14:paraId="72CC0234" w14:textId="77777777" w:rsidR="002313C6" w:rsidRDefault="002313C6" w:rsidP="002313C6">
      <w:pPr>
        <w:pStyle w:val="NoSpacing"/>
        <w:rPr>
          <w:rFonts w:cs="Times New Roman"/>
          <w:lang w:val="en-US"/>
        </w:rPr>
      </w:pPr>
    </w:p>
    <w:p w14:paraId="177D6733" w14:textId="77777777" w:rsidR="002313C6" w:rsidRDefault="002313C6" w:rsidP="002313C6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14 May 2026</w:t>
      </w:r>
    </w:p>
    <w:p w14:paraId="00880DA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AD080" w14:textId="77777777" w:rsidR="00C6710F" w:rsidRDefault="00C6710F" w:rsidP="00086E2C">
      <w:pPr>
        <w:spacing w:after="0" w:line="240" w:lineRule="auto"/>
      </w:pPr>
      <w:r>
        <w:separator/>
      </w:r>
    </w:p>
  </w:endnote>
  <w:endnote w:type="continuationSeparator" w:id="0">
    <w:p w14:paraId="15794C2F" w14:textId="77777777" w:rsidR="00C6710F" w:rsidRDefault="00C6710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29F1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6374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41D1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68E4D" w14:textId="77777777" w:rsidR="00C6710F" w:rsidRDefault="00C6710F" w:rsidP="00086E2C">
      <w:pPr>
        <w:spacing w:after="0" w:line="240" w:lineRule="auto"/>
      </w:pPr>
      <w:r>
        <w:separator/>
      </w:r>
    </w:p>
  </w:footnote>
  <w:footnote w:type="continuationSeparator" w:id="0">
    <w:p w14:paraId="15D8F9FF" w14:textId="77777777" w:rsidR="00C6710F" w:rsidRDefault="00C6710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3EC9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5BB8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DB6B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3C6"/>
    <w:rsid w:val="00086E2C"/>
    <w:rsid w:val="000A2E7A"/>
    <w:rsid w:val="002244B7"/>
    <w:rsid w:val="002313C6"/>
    <w:rsid w:val="00314D94"/>
    <w:rsid w:val="005435B9"/>
    <w:rsid w:val="00617568"/>
    <w:rsid w:val="006E68FA"/>
    <w:rsid w:val="008E56AD"/>
    <w:rsid w:val="00AF65CA"/>
    <w:rsid w:val="00C6710F"/>
    <w:rsid w:val="00ED3A55"/>
    <w:rsid w:val="00F348C6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FCBF5"/>
  <w15:chartTrackingRefBased/>
  <w15:docId w15:val="{4D158971-E494-45FB-B7F5-54C2D0E07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2313C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2026-05-15T23:16:00Z</dcterms:created>
  <dcterms:modified xsi:type="dcterms:W3CDTF">2026-05-15T23:17:00Z</dcterms:modified>
</cp:coreProperties>
</file>