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31C62" w14:textId="77777777" w:rsidR="000E2ADB" w:rsidRDefault="000E2ADB" w:rsidP="000E2A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BOURN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B549958" w14:textId="77777777" w:rsidR="000E2ADB" w:rsidRDefault="000E2ADB" w:rsidP="000E2ADB">
      <w:pPr>
        <w:pStyle w:val="NoSpacing"/>
        <w:rPr>
          <w:rFonts w:cs="Times New Roman"/>
          <w:szCs w:val="24"/>
        </w:rPr>
      </w:pPr>
    </w:p>
    <w:p w14:paraId="078B9239" w14:textId="77777777" w:rsidR="000E2ADB" w:rsidRDefault="000E2ADB" w:rsidP="000E2ADB">
      <w:pPr>
        <w:pStyle w:val="NoSpacing"/>
        <w:rPr>
          <w:rFonts w:cs="Times New Roman"/>
          <w:szCs w:val="24"/>
        </w:rPr>
      </w:pPr>
    </w:p>
    <w:p w14:paraId="1075529A" w14:textId="77777777" w:rsidR="000E2ADB" w:rsidRDefault="000E2ADB" w:rsidP="000E2A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Feb.1453</w:t>
      </w:r>
      <w:r>
        <w:rPr>
          <w:rFonts w:cs="Times New Roman"/>
          <w:szCs w:val="24"/>
        </w:rPr>
        <w:tab/>
        <w:t xml:space="preserve">He was in Gloucester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7FEE92C4" w14:textId="77777777" w:rsidR="000E2ADB" w:rsidRDefault="000E2ADB" w:rsidP="000E2A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p.62)</w:t>
      </w:r>
    </w:p>
    <w:p w14:paraId="7E816B93" w14:textId="77777777" w:rsidR="000E2ADB" w:rsidRDefault="000E2ADB" w:rsidP="000E2ADB">
      <w:pPr>
        <w:pStyle w:val="NoSpacing"/>
        <w:rPr>
          <w:rFonts w:cs="Times New Roman"/>
          <w:szCs w:val="24"/>
        </w:rPr>
      </w:pPr>
    </w:p>
    <w:p w14:paraId="4608E8B4" w14:textId="77777777" w:rsidR="000E2ADB" w:rsidRDefault="000E2ADB" w:rsidP="000E2ADB">
      <w:pPr>
        <w:pStyle w:val="NoSpacing"/>
        <w:rPr>
          <w:rFonts w:cs="Times New Roman"/>
          <w:szCs w:val="24"/>
        </w:rPr>
      </w:pPr>
    </w:p>
    <w:p w14:paraId="5ED4166F" w14:textId="77777777" w:rsidR="000E2ADB" w:rsidRDefault="000E2ADB" w:rsidP="000E2A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4904EF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CA5AF" w14:textId="77777777" w:rsidR="000E2ADB" w:rsidRDefault="000E2ADB" w:rsidP="009139A6">
      <w:r>
        <w:separator/>
      </w:r>
    </w:p>
  </w:endnote>
  <w:endnote w:type="continuationSeparator" w:id="0">
    <w:p w14:paraId="541ABE5E" w14:textId="77777777" w:rsidR="000E2ADB" w:rsidRDefault="000E2A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39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A1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CE0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7FC42" w14:textId="77777777" w:rsidR="000E2ADB" w:rsidRDefault="000E2ADB" w:rsidP="009139A6">
      <w:r>
        <w:separator/>
      </w:r>
    </w:p>
  </w:footnote>
  <w:footnote w:type="continuationSeparator" w:id="0">
    <w:p w14:paraId="28AEABE9" w14:textId="77777777" w:rsidR="000E2ADB" w:rsidRDefault="000E2A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7DC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61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96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DB"/>
    <w:rsid w:val="000666E0"/>
    <w:rsid w:val="000E2AD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6825E"/>
  <w15:chartTrackingRefBased/>
  <w15:docId w15:val="{6C3D3D97-176E-4A83-B011-EE3866F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2023-12-21T14:09:00Z</dcterms:created>
  <dcterms:modified xsi:type="dcterms:W3CDTF">2023-12-21T14:09:00Z</dcterms:modified>
</cp:coreProperties>
</file>