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3233C" w14:textId="77777777" w:rsidR="008B126C" w:rsidRDefault="008B126C" w:rsidP="008B1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BOURMAN</w:t>
      </w:r>
      <w:r>
        <w:rPr>
          <w:rFonts w:ascii="Times New Roman" w:hAnsi="Times New Roman" w:cs="Times New Roman"/>
        </w:rPr>
        <w:t xml:space="preserve">     (fl.1484)</w:t>
      </w:r>
    </w:p>
    <w:p w14:paraId="4B5B8CFD" w14:textId="77777777" w:rsidR="008B126C" w:rsidRDefault="008B126C" w:rsidP="008B1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Draper.</w:t>
      </w:r>
    </w:p>
    <w:p w14:paraId="123C97BC" w14:textId="77777777" w:rsidR="008B126C" w:rsidRDefault="008B126C" w:rsidP="008B126C">
      <w:pPr>
        <w:rPr>
          <w:rFonts w:ascii="Times New Roman" w:hAnsi="Times New Roman" w:cs="Times New Roman"/>
        </w:rPr>
      </w:pPr>
    </w:p>
    <w:p w14:paraId="3995C843" w14:textId="77777777" w:rsidR="008B126C" w:rsidRDefault="008B126C" w:rsidP="008B126C">
      <w:pPr>
        <w:rPr>
          <w:rFonts w:ascii="Times New Roman" w:hAnsi="Times New Roman" w:cs="Times New Roman"/>
        </w:rPr>
      </w:pPr>
    </w:p>
    <w:p w14:paraId="6F3D3D3F" w14:textId="77777777" w:rsidR="00AC6E73" w:rsidRDefault="00AC6E73" w:rsidP="00AC6E73">
      <w:pPr>
        <w:pStyle w:val="NoSpacing"/>
      </w:pPr>
      <w:r>
        <w:tab/>
        <w:t>1483</w:t>
      </w:r>
      <w:r>
        <w:tab/>
        <w:t>Valentine Petyt of London, esquire(q.v.), brought a plaint of debt against him</w:t>
      </w:r>
    </w:p>
    <w:p w14:paraId="1B639D3D" w14:textId="77777777" w:rsidR="00AC6E73" w:rsidRDefault="00AC6E73" w:rsidP="00AC6E73">
      <w:pPr>
        <w:pStyle w:val="NoSpacing"/>
      </w:pPr>
      <w:r>
        <w:tab/>
      </w:r>
      <w:r>
        <w:tab/>
        <w:t>and William Crowche of London, fishmonger(q.v.).</w:t>
      </w:r>
    </w:p>
    <w:p w14:paraId="0026E574" w14:textId="18F0291C" w:rsidR="00AC6E73" w:rsidRDefault="00AC6E73" w:rsidP="00AC6E73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 xml:space="preserve">http://aalt.law.uh.edu/Indices/CP40Indices/CP40no883Pl.htm  </w:t>
        </w:r>
      </w:hyperlink>
      <w:r>
        <w:t>)</w:t>
      </w:r>
    </w:p>
    <w:p w14:paraId="42307853" w14:textId="77777777" w:rsidR="008B126C" w:rsidRDefault="008B126C" w:rsidP="008B1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Valentine Petyt of London, gentleman(q.v.), brought a plaint of debt against</w:t>
      </w:r>
    </w:p>
    <w:p w14:paraId="5884D4A7" w14:textId="77777777" w:rsidR="008B126C" w:rsidRDefault="008B126C" w:rsidP="008B1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William Crowche of London, fishmonger(q.v.).</w:t>
      </w:r>
    </w:p>
    <w:p w14:paraId="7ADEF5F6" w14:textId="77777777" w:rsidR="008B126C" w:rsidRDefault="008B126C" w:rsidP="008B1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68EE2C4" w14:textId="77777777" w:rsidR="008B126C" w:rsidRDefault="008B126C" w:rsidP="008B126C">
      <w:pPr>
        <w:rPr>
          <w:rFonts w:ascii="Times New Roman" w:hAnsi="Times New Roman" w:cs="Times New Roman"/>
        </w:rPr>
      </w:pPr>
    </w:p>
    <w:p w14:paraId="429E518B" w14:textId="77777777" w:rsidR="008B126C" w:rsidRDefault="008B126C" w:rsidP="008B126C">
      <w:pPr>
        <w:rPr>
          <w:rFonts w:ascii="Times New Roman" w:hAnsi="Times New Roman" w:cs="Times New Roman"/>
        </w:rPr>
      </w:pPr>
    </w:p>
    <w:p w14:paraId="4EAB2141" w14:textId="77777777" w:rsidR="008B126C" w:rsidRDefault="008B126C" w:rsidP="008B1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September 2018</w:t>
      </w:r>
    </w:p>
    <w:p w14:paraId="6E387BA9" w14:textId="55D9F462" w:rsidR="00AC6E73" w:rsidRDefault="00AC6E73" w:rsidP="008B1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 September 2023</w:t>
      </w:r>
    </w:p>
    <w:p w14:paraId="6754878B" w14:textId="77777777" w:rsidR="00AC6E73" w:rsidRPr="00E71FC3" w:rsidRDefault="00AC6E7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E8EE3" w14:textId="77777777" w:rsidR="008B126C" w:rsidRDefault="008B126C" w:rsidP="00E71FC3">
      <w:r>
        <w:separator/>
      </w:r>
    </w:p>
  </w:endnote>
  <w:endnote w:type="continuationSeparator" w:id="0">
    <w:p w14:paraId="48144284" w14:textId="77777777" w:rsidR="008B126C" w:rsidRDefault="008B12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EE69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0D8CE" w14:textId="77777777" w:rsidR="008B126C" w:rsidRDefault="008B126C" w:rsidP="00E71FC3">
      <w:r>
        <w:separator/>
      </w:r>
    </w:p>
  </w:footnote>
  <w:footnote w:type="continuationSeparator" w:id="0">
    <w:p w14:paraId="7FCA4979" w14:textId="77777777" w:rsidR="008B126C" w:rsidRDefault="008B12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6C"/>
    <w:rsid w:val="001A7C09"/>
    <w:rsid w:val="00577BD5"/>
    <w:rsid w:val="00656CBA"/>
    <w:rsid w:val="006A1F77"/>
    <w:rsid w:val="00733BE7"/>
    <w:rsid w:val="008B126C"/>
    <w:rsid w:val="00AB52E8"/>
    <w:rsid w:val="00AC6E73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3E698"/>
  <w15:chartTrackingRefBased/>
  <w15:docId w15:val="{8CC6E18D-8479-418E-8794-7B7FE60B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26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C6E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2018-10-24T16:56:00Z</dcterms:created>
  <dcterms:modified xsi:type="dcterms:W3CDTF">2023-09-03T10:18:00Z</dcterms:modified>
</cp:coreProperties>
</file>