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B41FC7" w14:textId="77777777" w:rsidR="00DF0978" w:rsidRDefault="00DF0978" w:rsidP="00DF09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BOURISSH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2233E0BF" w14:textId="77777777" w:rsidR="00DF0978" w:rsidRDefault="00DF0978" w:rsidP="00DF09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41D5DB" w14:textId="77777777" w:rsidR="00DF0978" w:rsidRDefault="00DF0978" w:rsidP="00DF09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B5FD8F" w14:textId="77777777" w:rsidR="00DF0978" w:rsidRDefault="00DF0978" w:rsidP="00DF09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Aug.1483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Exeter into lands</w:t>
      </w:r>
    </w:p>
    <w:p w14:paraId="4BCD5055" w14:textId="77777777" w:rsidR="00DF0978" w:rsidRDefault="00DF0978" w:rsidP="00DF09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Joan Pole(q.v.).</w:t>
      </w:r>
    </w:p>
    <w:p w14:paraId="1E8FB09C" w14:textId="77777777" w:rsidR="00DF0978" w:rsidRDefault="00DF0978" w:rsidP="00DF097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772173" w14:textId="77777777" w:rsidR="00DF0978" w:rsidRDefault="00DF0978" w:rsidP="00DF0978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p.10)</w:t>
      </w:r>
    </w:p>
    <w:p w14:paraId="3A4AE4E9" w14:textId="77777777" w:rsidR="00DF0978" w:rsidRDefault="00DF0978" w:rsidP="00DF097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63C97F5" w14:textId="77777777" w:rsidR="00DF0978" w:rsidRDefault="00DF0978" w:rsidP="00DF097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D9E7FA0" w14:textId="77777777" w:rsidR="00DF0978" w:rsidRDefault="00DF0978" w:rsidP="00DF097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 July 2021</w:t>
      </w:r>
    </w:p>
    <w:p w14:paraId="4B9641DB" w14:textId="0492ED01" w:rsidR="00BA00AB" w:rsidRPr="00DF097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F09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B5DAA9" w14:textId="77777777" w:rsidR="00DF0978" w:rsidRDefault="00DF0978" w:rsidP="009139A6">
      <w:r>
        <w:separator/>
      </w:r>
    </w:p>
  </w:endnote>
  <w:endnote w:type="continuationSeparator" w:id="0">
    <w:p w14:paraId="6DB2F11C" w14:textId="77777777" w:rsidR="00DF0978" w:rsidRDefault="00DF09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2AE3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43790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20D9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695D73" w14:textId="77777777" w:rsidR="00DF0978" w:rsidRDefault="00DF0978" w:rsidP="009139A6">
      <w:r>
        <w:separator/>
      </w:r>
    </w:p>
  </w:footnote>
  <w:footnote w:type="continuationSeparator" w:id="0">
    <w:p w14:paraId="3E55EE3D" w14:textId="77777777" w:rsidR="00DF0978" w:rsidRDefault="00DF09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FE18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5243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A181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97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F097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92940"/>
  <w15:chartTrackingRefBased/>
  <w15:docId w15:val="{EE9D16E7-7B0F-44E4-9CA9-10F372B0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2021-07-12T10:58:00Z</dcterms:created>
  <dcterms:modified xsi:type="dcterms:W3CDTF">2021-07-12T10:59:00Z</dcterms:modified>
</cp:coreProperties>
</file>