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3F642" w14:textId="77777777" w:rsidR="00FC4131" w:rsidRDefault="00FC4131" w:rsidP="00FC41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BOURGHARD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fl.1482)</w:t>
      </w:r>
    </w:p>
    <w:p w14:paraId="1FCB1C0B" w14:textId="77777777" w:rsidR="00FC4131" w:rsidRDefault="00FC4131" w:rsidP="00FC41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Linton, Kent.</w:t>
      </w:r>
    </w:p>
    <w:p w14:paraId="4DFF9236" w14:textId="77777777" w:rsidR="00FC4131" w:rsidRDefault="00FC4131" w:rsidP="00FC41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98EEA4" w14:textId="77777777" w:rsidR="00FC4131" w:rsidRDefault="00FC4131" w:rsidP="00FC41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07FF4A" w14:textId="77777777" w:rsidR="00FC4131" w:rsidRDefault="00FC4131" w:rsidP="00FC41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BD9A16F" w14:textId="77777777" w:rsidR="00FC4131" w:rsidRDefault="00FC4131" w:rsidP="00FC41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712FA36" w14:textId="77777777" w:rsidR="00FC4131" w:rsidRDefault="00FC4131" w:rsidP="00FC41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15D01F" w14:textId="77777777" w:rsidR="00FC4131" w:rsidRDefault="00FC4131" w:rsidP="00FC41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DDFB51" w14:textId="77777777" w:rsidR="00FC4131" w:rsidRDefault="00FC4131" w:rsidP="00FC41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22BF54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B5DCD" w14:textId="77777777" w:rsidR="00FC4131" w:rsidRDefault="00FC4131" w:rsidP="009139A6">
      <w:r>
        <w:separator/>
      </w:r>
    </w:p>
  </w:endnote>
  <w:endnote w:type="continuationSeparator" w:id="0">
    <w:p w14:paraId="018F8489" w14:textId="77777777" w:rsidR="00FC4131" w:rsidRDefault="00FC41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0F5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0B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6D6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4DF3E" w14:textId="77777777" w:rsidR="00FC4131" w:rsidRDefault="00FC4131" w:rsidP="009139A6">
      <w:r>
        <w:separator/>
      </w:r>
    </w:p>
  </w:footnote>
  <w:footnote w:type="continuationSeparator" w:id="0">
    <w:p w14:paraId="56F21C0C" w14:textId="77777777" w:rsidR="00FC4131" w:rsidRDefault="00FC41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987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582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3B0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3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EA173"/>
  <w15:chartTrackingRefBased/>
  <w15:docId w15:val="{3C2F1EEA-4BFA-4EDA-906B-9169FCB0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C4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2022-05-03T15:23:00Z</dcterms:created>
  <dcterms:modified xsi:type="dcterms:W3CDTF">2022-05-03T15:24:00Z</dcterms:modified>
</cp:coreProperties>
</file>