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1138D" w14:textId="77777777" w:rsidR="00852C26" w:rsidRDefault="00852C26" w:rsidP="00852C2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BOUREW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09D7C1FF" w14:textId="77777777" w:rsidR="00852C26" w:rsidRDefault="00852C26" w:rsidP="00852C2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53A08D6" w14:textId="77777777" w:rsidR="00852C26" w:rsidRDefault="00852C26" w:rsidP="00852C2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E71D23C" w14:textId="77777777" w:rsidR="00852C26" w:rsidRDefault="00852C26" w:rsidP="00852C2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13 May1404</w:t>
      </w:r>
      <w:r>
        <w:rPr>
          <w:rFonts w:cs="Times New Roman"/>
          <w:color w:val="282B30"/>
          <w:szCs w:val="24"/>
          <w:shd w:val="clear" w:color="auto" w:fill="FFFFFF"/>
        </w:rPr>
        <w:tab/>
        <w:t>He was granted letters of protection prior to going to serve at sea under the</w:t>
      </w:r>
    </w:p>
    <w:p w14:paraId="3F9B0F21" w14:textId="77777777" w:rsidR="00852C26" w:rsidRDefault="00852C26" w:rsidP="00852C2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command of Thomas Berkeley.    (C.P.R. 1401-5 p.397)</w:t>
      </w:r>
    </w:p>
    <w:p w14:paraId="3AA03BD5" w14:textId="77777777" w:rsidR="00852C26" w:rsidRDefault="00852C26" w:rsidP="00852C2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02421DD" w14:textId="77777777" w:rsidR="00852C26" w:rsidRDefault="00852C26" w:rsidP="00852C2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533D9B3" w14:textId="77777777" w:rsidR="00852C26" w:rsidRDefault="00852C26" w:rsidP="00852C2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27 December 2022</w:t>
      </w:r>
    </w:p>
    <w:p w14:paraId="28B6A91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E7698" w14:textId="77777777" w:rsidR="00852C26" w:rsidRDefault="00852C26" w:rsidP="009139A6">
      <w:r>
        <w:separator/>
      </w:r>
    </w:p>
  </w:endnote>
  <w:endnote w:type="continuationSeparator" w:id="0">
    <w:p w14:paraId="6F554AE1" w14:textId="77777777" w:rsidR="00852C26" w:rsidRDefault="00852C2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B6BB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7BF8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627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201F9" w14:textId="77777777" w:rsidR="00852C26" w:rsidRDefault="00852C26" w:rsidP="009139A6">
      <w:r>
        <w:separator/>
      </w:r>
    </w:p>
  </w:footnote>
  <w:footnote w:type="continuationSeparator" w:id="0">
    <w:p w14:paraId="184A7D46" w14:textId="77777777" w:rsidR="00852C26" w:rsidRDefault="00852C2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14B4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304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AE54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26"/>
    <w:rsid w:val="000666E0"/>
    <w:rsid w:val="002510B7"/>
    <w:rsid w:val="005C130B"/>
    <w:rsid w:val="00826F5C"/>
    <w:rsid w:val="00852C26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E2557"/>
  <w15:chartTrackingRefBased/>
  <w15:docId w15:val="{AAA85367-1C3E-4C0B-8A68-5BF26D4BC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2023-02-11T08:21:00Z</dcterms:created>
  <dcterms:modified xsi:type="dcterms:W3CDTF">2023-02-11T08:22:00Z</dcterms:modified>
</cp:coreProperties>
</file>