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7C4586" w14:textId="77777777" w:rsidR="00BE18BA" w:rsidRDefault="00BE18BA" w:rsidP="00BE18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BOUREMAN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568408E2" w14:textId="77777777" w:rsidR="00BE18BA" w:rsidRDefault="00BE18BA" w:rsidP="00BE18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Saberford</w:t>
      </w:r>
      <w:proofErr w:type="spellEnd"/>
      <w:r>
        <w:rPr>
          <w:rFonts w:ascii="Times New Roman" w:hAnsi="Times New Roman" w:cs="Times New Roman"/>
        </w:rPr>
        <w:t>, Essex. Husbandman.</w:t>
      </w:r>
    </w:p>
    <w:p w14:paraId="2255B2D3" w14:textId="77777777" w:rsidR="00BE18BA" w:rsidRDefault="00BE18BA" w:rsidP="00BE18BA">
      <w:pPr>
        <w:rPr>
          <w:rFonts w:ascii="Times New Roman" w:hAnsi="Times New Roman" w:cs="Times New Roman"/>
        </w:rPr>
      </w:pPr>
    </w:p>
    <w:p w14:paraId="4CBA11A2" w14:textId="77777777" w:rsidR="00BE18BA" w:rsidRDefault="00BE18BA" w:rsidP="00BE18BA">
      <w:pPr>
        <w:rPr>
          <w:rFonts w:ascii="Times New Roman" w:hAnsi="Times New Roman" w:cs="Times New Roman"/>
        </w:rPr>
      </w:pPr>
    </w:p>
    <w:p w14:paraId="19434A8C" w14:textId="77777777" w:rsidR="00BE18BA" w:rsidRDefault="00BE18BA" w:rsidP="00BE18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Richard Heigham(q.v.) and his wife, Emma(q.v.), brought a plaint of debt</w:t>
      </w:r>
    </w:p>
    <w:p w14:paraId="458F9667" w14:textId="77777777" w:rsidR="00BE18BA" w:rsidRDefault="00BE18BA" w:rsidP="00BE18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against him, Thomas </w:t>
      </w:r>
      <w:proofErr w:type="spellStart"/>
      <w:r>
        <w:rPr>
          <w:rFonts w:ascii="Times New Roman" w:hAnsi="Times New Roman" w:cs="Times New Roman"/>
        </w:rPr>
        <w:t>Glasyer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MatchinTye</w:t>
      </w:r>
      <w:proofErr w:type="spellEnd"/>
      <w:r>
        <w:rPr>
          <w:rFonts w:ascii="Times New Roman" w:hAnsi="Times New Roman" w:cs="Times New Roman"/>
        </w:rPr>
        <w:t xml:space="preserve">(q.v.) and Guy </w:t>
      </w:r>
      <w:proofErr w:type="spellStart"/>
      <w:r>
        <w:rPr>
          <w:rFonts w:ascii="Times New Roman" w:hAnsi="Times New Roman" w:cs="Times New Roman"/>
        </w:rPr>
        <w:t>Nevill</w:t>
      </w:r>
      <w:proofErr w:type="spellEnd"/>
      <w:r>
        <w:rPr>
          <w:rFonts w:ascii="Times New Roman" w:hAnsi="Times New Roman" w:cs="Times New Roman"/>
        </w:rPr>
        <w:t xml:space="preserve"> of Writtle(q.v.).   </w:t>
      </w:r>
    </w:p>
    <w:p w14:paraId="3089DA71" w14:textId="77777777" w:rsidR="00BE18BA" w:rsidRDefault="00BE18BA" w:rsidP="00BE18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105F8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38DDF8B" w14:textId="77777777" w:rsidR="00BE18BA" w:rsidRDefault="00BE18BA" w:rsidP="00BE18BA">
      <w:pPr>
        <w:rPr>
          <w:rFonts w:ascii="Times New Roman" w:hAnsi="Times New Roman" w:cs="Times New Roman"/>
        </w:rPr>
      </w:pPr>
    </w:p>
    <w:p w14:paraId="64C59DB4" w14:textId="77777777" w:rsidR="00BE18BA" w:rsidRDefault="00BE18BA" w:rsidP="00BE18BA">
      <w:pPr>
        <w:rPr>
          <w:rFonts w:ascii="Times New Roman" w:hAnsi="Times New Roman" w:cs="Times New Roman"/>
        </w:rPr>
      </w:pPr>
    </w:p>
    <w:p w14:paraId="0C3FE3CD" w14:textId="77777777" w:rsidR="00BE18BA" w:rsidRDefault="00BE18BA" w:rsidP="00BE18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February 2019</w:t>
      </w:r>
    </w:p>
    <w:p w14:paraId="430F9298" w14:textId="77777777" w:rsidR="006B2F86" w:rsidRPr="00E71FC3" w:rsidRDefault="00BE18BA" w:rsidP="00E71FC3">
      <w:pPr>
        <w:pStyle w:val="NoSpacing"/>
      </w:pPr>
      <w:bookmarkStart w:id="0" w:name="_GoBack"/>
      <w:bookmarkEnd w:id="0"/>
    </w:p>
    <w:sectPr w:rsidR="006B2F86" w:rsidRPr="00E71FC3" w:rsidSect="00BE18BA">
      <w:footerReference w:type="default" r:id="rId7"/>
      <w:pgSz w:w="11906" w:h="16838"/>
      <w:pgMar w:top="1440" w:right="101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BE4BBA" w14:textId="77777777" w:rsidR="00BE18BA" w:rsidRDefault="00BE18BA" w:rsidP="00E71FC3">
      <w:r>
        <w:separator/>
      </w:r>
    </w:p>
  </w:endnote>
  <w:endnote w:type="continuationSeparator" w:id="0">
    <w:p w14:paraId="4C7432E1" w14:textId="77777777" w:rsidR="00BE18BA" w:rsidRDefault="00BE18B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BC255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</w:t>
    </w:r>
    <w:proofErr w:type="gramStart"/>
    <w:r w:rsidR="00E71FC3">
      <w:t>S.Rogers</w:t>
    </w:r>
    <w:proofErr w:type="spellEnd"/>
    <w:proofErr w:type="gram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77A2E4" w14:textId="77777777" w:rsidR="00BE18BA" w:rsidRDefault="00BE18BA" w:rsidP="00E71FC3">
      <w:r>
        <w:separator/>
      </w:r>
    </w:p>
  </w:footnote>
  <w:footnote w:type="continuationSeparator" w:id="0">
    <w:p w14:paraId="4349D892" w14:textId="77777777" w:rsidR="00BE18BA" w:rsidRDefault="00BE18B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8BA"/>
    <w:rsid w:val="001A7C09"/>
    <w:rsid w:val="00577BD5"/>
    <w:rsid w:val="00656CBA"/>
    <w:rsid w:val="006A1F77"/>
    <w:rsid w:val="00733BE7"/>
    <w:rsid w:val="00AB52E8"/>
    <w:rsid w:val="00B16D3F"/>
    <w:rsid w:val="00BB41AC"/>
    <w:rsid w:val="00BE18B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F5D6CC"/>
  <w15:chartTrackingRefBased/>
  <w15:docId w15:val="{B96C62DD-D634-40B3-847B-C0B13C1DD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E18B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BE18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2019-02-24T20:03:00Z</dcterms:created>
  <dcterms:modified xsi:type="dcterms:W3CDTF">2019-02-24T20:04:00Z</dcterms:modified>
</cp:coreProperties>
</file>